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540"/>
        <w:tblW w:w="1094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16"/>
        <w:gridCol w:w="207"/>
        <w:gridCol w:w="423"/>
        <w:gridCol w:w="1466"/>
        <w:gridCol w:w="250"/>
        <w:gridCol w:w="423"/>
        <w:gridCol w:w="3668"/>
        <w:gridCol w:w="630"/>
        <w:gridCol w:w="2309"/>
      </w:tblGrid>
      <w:tr w:rsidR="001C7A9D" w:rsidRPr="007150EB" w14:paraId="26DD54AC" w14:textId="77777777" w:rsidTr="001C7A9D">
        <w:trPr>
          <w:trHeight w:val="2112"/>
        </w:trPr>
        <w:tc>
          <w:tcPr>
            <w:tcW w:w="3662" w:type="dxa"/>
            <w:gridSpan w:val="7"/>
            <w:vMerge w:val="restart"/>
            <w:tcBorders>
              <w:bottom w:val="nil"/>
            </w:tcBorders>
          </w:tcPr>
          <w:p w14:paraId="4A3FA2D0" w14:textId="5C838C6D" w:rsidR="001C7A9D" w:rsidRPr="007150EB" w:rsidRDefault="001C7A9D" w:rsidP="001C7A9D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7150EB"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3DAF133B" wp14:editId="107E5064">
                  <wp:extent cx="1630681" cy="914400"/>
                  <wp:effectExtent l="0" t="0" r="7620" b="0"/>
                  <wp:docPr id="9" name="Im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D3ADF4-F7F3-2C57-1FFD-30609C862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a16="http://schemas.microsoft.com/office/drawing/2014/main" id="{DCD3ADF4-F7F3-2C57-1FFD-30609C8623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62" cy="91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tcBorders>
              <w:bottom w:val="nil"/>
            </w:tcBorders>
          </w:tcPr>
          <w:p w14:paraId="7EAE17FB" w14:textId="77777777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655E5A0" w14:textId="3BEC98C9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gridSpan w:val="3"/>
            <w:tcBorders>
              <w:bottom w:val="nil"/>
            </w:tcBorders>
          </w:tcPr>
          <w:p w14:paraId="1D313DBB" w14:textId="77777777" w:rsidR="004B649A" w:rsidRPr="00ED0E36" w:rsidRDefault="004B649A" w:rsidP="001C7A9D">
            <w:pPr>
              <w:pStyle w:val="Titolo"/>
              <w:rPr>
                <w:iCs/>
                <w:sz w:val="20"/>
                <w:szCs w:val="20"/>
                <w:lang w:val="en-US"/>
              </w:rPr>
            </w:pPr>
            <w:r w:rsidRPr="00ED0E36">
              <w:rPr>
                <w:iCs/>
                <w:sz w:val="20"/>
                <w:szCs w:val="20"/>
                <w:lang w:val="en-US"/>
              </w:rPr>
              <w:t>JEAN MONNET CHAIR – ERASMUS + PROGRAMME</w:t>
            </w:r>
          </w:p>
          <w:p w14:paraId="4F994A97" w14:textId="0B44CFA5" w:rsidR="004B649A" w:rsidRPr="00ED0E36" w:rsidRDefault="004B649A" w:rsidP="004B649A">
            <w:pPr>
              <w:pStyle w:val="Titolo"/>
              <w:rPr>
                <w:sz w:val="20"/>
                <w:szCs w:val="20"/>
                <w:lang w:val="en-US"/>
              </w:rPr>
            </w:pPr>
            <w:r w:rsidRPr="00ED0E36">
              <w:rPr>
                <w:iCs/>
                <w:sz w:val="20"/>
                <w:szCs w:val="20"/>
                <w:lang w:val="en-US"/>
              </w:rPr>
              <w:t xml:space="preserve"> “EUROPEAN DIGITAL LAW OF THE PERSON, OF THE CONTRACT AND OF THE TECHNOLOGICAL MARKETPLACE”</w:t>
            </w:r>
          </w:p>
          <w:p w14:paraId="2856D95C" w14:textId="1BA82FF0" w:rsidR="001C7A9D" w:rsidRPr="007150EB" w:rsidRDefault="004B649A" w:rsidP="004B649A">
            <w:pPr>
              <w:pStyle w:val="Titol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“</w:t>
            </w:r>
            <w:r w:rsidR="001C7A9D" w:rsidRPr="007150EB">
              <w:rPr>
                <w:sz w:val="20"/>
                <w:szCs w:val="20"/>
              </w:rPr>
              <w:t>DIRITTO DIGITALE EUROPEO DELLA PERSONA, DEL CONTRATTO E DEL MERCATO TECNOLOGICO</w:t>
            </w:r>
            <w:r w:rsidRPr="007150EB">
              <w:rPr>
                <w:sz w:val="20"/>
                <w:szCs w:val="20"/>
              </w:rPr>
              <w:t>”</w:t>
            </w:r>
          </w:p>
        </w:tc>
      </w:tr>
      <w:tr w:rsidR="001C7A9D" w:rsidRPr="007150EB" w14:paraId="0E693F6B" w14:textId="77777777" w:rsidTr="001C7A9D">
        <w:trPr>
          <w:trHeight w:val="1589"/>
        </w:trPr>
        <w:tc>
          <w:tcPr>
            <w:tcW w:w="3662" w:type="dxa"/>
            <w:gridSpan w:val="7"/>
            <w:vMerge/>
            <w:tcBorders>
              <w:bottom w:val="nil"/>
            </w:tcBorders>
          </w:tcPr>
          <w:p w14:paraId="14061172" w14:textId="14FF510A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tcBorders>
              <w:bottom w:val="nil"/>
            </w:tcBorders>
          </w:tcPr>
          <w:p w14:paraId="237E020F" w14:textId="77777777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7D7F66A" w14:textId="77DAE487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 w:val="restart"/>
            <w:tcBorders>
              <w:bottom w:val="nil"/>
            </w:tcBorders>
            <w:vAlign w:val="bottom"/>
          </w:tcPr>
          <w:p w14:paraId="43151C98" w14:textId="6386D7E6" w:rsidR="001C7A9D" w:rsidRPr="007150EB" w:rsidRDefault="001C7A9D" w:rsidP="001C7A9D">
            <w:pPr>
              <w:pStyle w:val="Titolo2"/>
              <w:rPr>
                <w:sz w:val="20"/>
                <w:u w:val="none"/>
              </w:rPr>
            </w:pPr>
            <w:r w:rsidRPr="007150EB">
              <w:rPr>
                <w:sz w:val="20"/>
                <w:u w:val="none"/>
              </w:rPr>
              <w:t xml:space="preserve">EUDILA </w:t>
            </w:r>
            <w:r w:rsidR="004B649A" w:rsidRPr="007150EB">
              <w:rPr>
                <w:sz w:val="20"/>
                <w:u w:val="none"/>
              </w:rPr>
              <w:t>(</w:t>
            </w:r>
            <w:proofErr w:type="spellStart"/>
            <w:r w:rsidRPr="007150EB">
              <w:rPr>
                <w:i/>
                <w:iCs/>
                <w:sz w:val="20"/>
                <w:u w:val="none"/>
              </w:rPr>
              <w:t>European</w:t>
            </w:r>
            <w:proofErr w:type="spellEnd"/>
            <w:r w:rsidRPr="007150EB">
              <w:rPr>
                <w:i/>
                <w:iCs/>
                <w:sz w:val="20"/>
                <w:u w:val="none"/>
              </w:rPr>
              <w:t xml:space="preserve"> Digital </w:t>
            </w:r>
            <w:proofErr w:type="spellStart"/>
            <w:r w:rsidRPr="007150EB">
              <w:rPr>
                <w:i/>
                <w:iCs/>
                <w:sz w:val="20"/>
                <w:u w:val="none"/>
              </w:rPr>
              <w:t>Law</w:t>
            </w:r>
            <w:proofErr w:type="spellEnd"/>
            <w:r w:rsidRPr="007150EB">
              <w:rPr>
                <w:i/>
                <w:iCs/>
                <w:sz w:val="20"/>
                <w:u w:val="none"/>
              </w:rPr>
              <w:t xml:space="preserve"> of the </w:t>
            </w:r>
            <w:proofErr w:type="spellStart"/>
            <w:r w:rsidRPr="007150EB">
              <w:rPr>
                <w:i/>
                <w:iCs/>
                <w:sz w:val="20"/>
                <w:u w:val="none"/>
              </w:rPr>
              <w:t>Person</w:t>
            </w:r>
            <w:proofErr w:type="spellEnd"/>
            <w:r w:rsidRPr="007150EB">
              <w:rPr>
                <w:i/>
                <w:iCs/>
                <w:sz w:val="20"/>
                <w:u w:val="none"/>
              </w:rPr>
              <w:t xml:space="preserve">, of the </w:t>
            </w:r>
            <w:proofErr w:type="spellStart"/>
            <w:r w:rsidRPr="007150EB">
              <w:rPr>
                <w:i/>
                <w:iCs/>
                <w:sz w:val="20"/>
                <w:u w:val="none"/>
              </w:rPr>
              <w:t>Contract</w:t>
            </w:r>
            <w:proofErr w:type="spellEnd"/>
            <w:r w:rsidRPr="007150EB">
              <w:rPr>
                <w:i/>
                <w:iCs/>
                <w:sz w:val="20"/>
                <w:u w:val="none"/>
              </w:rPr>
              <w:t xml:space="preserve"> and of the </w:t>
            </w:r>
            <w:proofErr w:type="spellStart"/>
            <w:r w:rsidRPr="007150EB">
              <w:rPr>
                <w:i/>
                <w:iCs/>
                <w:sz w:val="20"/>
                <w:u w:val="none"/>
              </w:rPr>
              <w:t>Technological</w:t>
            </w:r>
            <w:proofErr w:type="spellEnd"/>
            <w:r w:rsidRPr="007150EB">
              <w:rPr>
                <w:i/>
                <w:iCs/>
                <w:sz w:val="20"/>
                <w:u w:val="none"/>
              </w:rPr>
              <w:t xml:space="preserve"> Marketplace</w:t>
            </w:r>
            <w:r w:rsidR="004B649A" w:rsidRPr="007150EB">
              <w:rPr>
                <w:iCs/>
                <w:sz w:val="20"/>
                <w:u w:val="none"/>
              </w:rPr>
              <w:t>)</w:t>
            </w:r>
            <w:r w:rsidRPr="007150EB">
              <w:rPr>
                <w:sz w:val="20"/>
                <w:u w:val="none"/>
              </w:rPr>
              <w:t xml:space="preserve"> è una Cattedra Jean Monnet del Progetto ERASMUS</w:t>
            </w:r>
            <w:r w:rsidR="004B649A" w:rsidRPr="007150EB">
              <w:rPr>
                <w:sz w:val="20"/>
                <w:u w:val="none"/>
              </w:rPr>
              <w:t xml:space="preserve"> +, istituita presso il Dipartimento di Ingegneria dell’Impresa dell’Università di Roma “Tor Vergata”</w:t>
            </w:r>
          </w:p>
          <w:p w14:paraId="21508C1A" w14:textId="6D924580" w:rsidR="001C7A9D" w:rsidRPr="007150EB" w:rsidRDefault="001C7A9D" w:rsidP="001C7A9D">
            <w:pPr>
              <w:pStyle w:val="Titolo2"/>
              <w:rPr>
                <w:sz w:val="20"/>
              </w:rPr>
            </w:pPr>
            <w:r w:rsidRPr="007150EB">
              <w:rPr>
                <w:sz w:val="20"/>
              </w:rPr>
              <w:t>Il corso</w:t>
            </w:r>
          </w:p>
          <w:p w14:paraId="2BDA221A" w14:textId="503F4298" w:rsidR="007C71C6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EUDILA è un </w:t>
            </w:r>
            <w:r w:rsidR="004B649A" w:rsidRPr="007150EB">
              <w:rPr>
                <w:sz w:val="20"/>
                <w:szCs w:val="20"/>
              </w:rPr>
              <w:t>insegnamento</w:t>
            </w:r>
            <w:r w:rsidRPr="007150EB">
              <w:rPr>
                <w:sz w:val="20"/>
                <w:szCs w:val="20"/>
              </w:rPr>
              <w:t xml:space="preserve"> inserito nel percorso di </w:t>
            </w:r>
            <w:r w:rsidR="007C71C6" w:rsidRPr="007150EB">
              <w:rPr>
                <w:sz w:val="20"/>
                <w:szCs w:val="20"/>
              </w:rPr>
              <w:t>studi in Ingegneria Gestionale dall’</w:t>
            </w:r>
            <w:proofErr w:type="spellStart"/>
            <w:r w:rsidR="007C71C6" w:rsidRPr="007150EB">
              <w:rPr>
                <w:sz w:val="20"/>
                <w:szCs w:val="20"/>
              </w:rPr>
              <w:t>a.a</w:t>
            </w:r>
            <w:proofErr w:type="spellEnd"/>
            <w:r w:rsidR="007C71C6" w:rsidRPr="007150EB">
              <w:rPr>
                <w:sz w:val="20"/>
                <w:szCs w:val="20"/>
              </w:rPr>
              <w:t xml:space="preserve">. 2022/2023, con </w:t>
            </w:r>
            <w:r w:rsidRPr="007150EB">
              <w:rPr>
                <w:sz w:val="20"/>
                <w:szCs w:val="20"/>
              </w:rPr>
              <w:t xml:space="preserve">l’obiettivo di </w:t>
            </w:r>
            <w:r w:rsidR="007C71C6" w:rsidRPr="007150EB">
              <w:rPr>
                <w:sz w:val="20"/>
                <w:szCs w:val="20"/>
              </w:rPr>
              <w:t xml:space="preserve">offrire agli studenti le conoscenze essenziali di una materia strategica come il diritto digitale, europeo e nazionale, nelle sue continue evoluzioni. </w:t>
            </w:r>
          </w:p>
          <w:p w14:paraId="3230EE26" w14:textId="77777777" w:rsidR="003E7309" w:rsidRPr="007150EB" w:rsidRDefault="003E7309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5E360E01" w14:textId="18C9BF9A" w:rsidR="007C71C6" w:rsidRPr="007150EB" w:rsidRDefault="007C71C6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Cattedra si propone di fornire, agli aspiranti ingegneri gestionali, una solida conoscenza di base degli aspetti legali della innovazione tecnologica</w:t>
            </w:r>
            <w:r w:rsidR="00C375BB" w:rsidRPr="007150EB">
              <w:rPr>
                <w:sz w:val="20"/>
                <w:szCs w:val="20"/>
              </w:rPr>
              <w:t xml:space="preserve"> e della trasformazione digitale</w:t>
            </w:r>
            <w:r w:rsidRPr="007150EB">
              <w:rPr>
                <w:sz w:val="20"/>
                <w:szCs w:val="20"/>
              </w:rPr>
              <w:t>, ritenuti di essenziale importanza per una formazione accademica completa, che permetta loro di acquisire competenze specifiche nel campo della protezione della persona, della contrattazione e delle dinamiche di mercato in ambiente digitale.</w:t>
            </w:r>
          </w:p>
          <w:p w14:paraId="662FCEB2" w14:textId="5BDC5CA7" w:rsidR="007C71C6" w:rsidRPr="007150EB" w:rsidRDefault="007C71C6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46722231" w14:textId="7D2C7C40" w:rsidR="001C7A9D" w:rsidRPr="007150EB" w:rsidRDefault="00FA093C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A</w:t>
            </w:r>
            <w:r w:rsidR="007C71C6" w:rsidRPr="007150EB">
              <w:rPr>
                <w:sz w:val="20"/>
                <w:szCs w:val="20"/>
              </w:rPr>
              <w:t xml:space="preserve">ttraverso un </w:t>
            </w:r>
            <w:r w:rsidR="001C7A9D" w:rsidRPr="007150EB">
              <w:rPr>
                <w:sz w:val="20"/>
                <w:szCs w:val="20"/>
              </w:rPr>
              <w:t>approccio multidisciplinare</w:t>
            </w:r>
            <w:r w:rsidR="003E7309" w:rsidRPr="007150EB">
              <w:rPr>
                <w:sz w:val="20"/>
                <w:szCs w:val="20"/>
              </w:rPr>
              <w:t xml:space="preserve"> ed integrato</w:t>
            </w:r>
            <w:r w:rsidR="007C71C6" w:rsidRPr="007150EB">
              <w:rPr>
                <w:sz w:val="20"/>
                <w:szCs w:val="20"/>
              </w:rPr>
              <w:t>,</w:t>
            </w:r>
            <w:r w:rsidR="001C7A9D" w:rsidRPr="007150EB">
              <w:rPr>
                <w:sz w:val="20"/>
                <w:szCs w:val="20"/>
              </w:rPr>
              <w:t xml:space="preserve"> che affianc</w:t>
            </w:r>
            <w:r w:rsidR="003E7309" w:rsidRPr="007150EB">
              <w:rPr>
                <w:sz w:val="20"/>
                <w:szCs w:val="20"/>
              </w:rPr>
              <w:t>a</w:t>
            </w:r>
            <w:r w:rsidR="001C7A9D" w:rsidRPr="007150EB">
              <w:rPr>
                <w:sz w:val="20"/>
                <w:szCs w:val="20"/>
              </w:rPr>
              <w:t xml:space="preserve"> agli insegnamenti tecnici quelli specialistici in materia di privacy, diritto dei consumatori e d</w:t>
            </w:r>
            <w:r w:rsidR="00C375BB" w:rsidRPr="007150EB">
              <w:rPr>
                <w:sz w:val="20"/>
                <w:szCs w:val="20"/>
              </w:rPr>
              <w:t>iritto d</w:t>
            </w:r>
            <w:r w:rsidR="001C7A9D" w:rsidRPr="007150EB">
              <w:rPr>
                <w:sz w:val="20"/>
                <w:szCs w:val="20"/>
              </w:rPr>
              <w:t>ei contratti</w:t>
            </w:r>
            <w:r w:rsidR="003E7309" w:rsidRPr="007150EB">
              <w:rPr>
                <w:sz w:val="20"/>
                <w:szCs w:val="20"/>
              </w:rPr>
              <w:t xml:space="preserve"> digitali, la </w:t>
            </w:r>
            <w:r w:rsidR="001C7A9D" w:rsidRPr="007150EB">
              <w:rPr>
                <w:sz w:val="20"/>
                <w:szCs w:val="20"/>
              </w:rPr>
              <w:t>Cattedra</w:t>
            </w:r>
            <w:r w:rsidR="003E7309" w:rsidRPr="007150EB">
              <w:rPr>
                <w:sz w:val="20"/>
                <w:szCs w:val="20"/>
              </w:rPr>
              <w:t xml:space="preserve"> mira </w:t>
            </w:r>
            <w:r w:rsidRPr="007150EB">
              <w:rPr>
                <w:sz w:val="20"/>
                <w:szCs w:val="20"/>
              </w:rPr>
              <w:t xml:space="preserve">anche </w:t>
            </w:r>
            <w:r w:rsidR="003E7309" w:rsidRPr="007150EB">
              <w:rPr>
                <w:sz w:val="20"/>
                <w:szCs w:val="20"/>
              </w:rPr>
              <w:t>a fornire agli studenti</w:t>
            </w:r>
            <w:r w:rsidR="001C7A9D" w:rsidRPr="007150EB">
              <w:rPr>
                <w:sz w:val="20"/>
                <w:szCs w:val="20"/>
              </w:rPr>
              <w:t xml:space="preserve"> una formazione </w:t>
            </w:r>
            <w:r w:rsidR="003E7309" w:rsidRPr="007150EB">
              <w:rPr>
                <w:sz w:val="20"/>
                <w:szCs w:val="20"/>
              </w:rPr>
              <w:t>“</w:t>
            </w:r>
            <w:r w:rsidR="001C7A9D" w:rsidRPr="007150EB">
              <w:rPr>
                <w:sz w:val="20"/>
                <w:szCs w:val="20"/>
              </w:rPr>
              <w:t>professionalizzante</w:t>
            </w:r>
            <w:r w:rsidR="003E7309" w:rsidRPr="007150EB">
              <w:rPr>
                <w:sz w:val="20"/>
                <w:szCs w:val="20"/>
              </w:rPr>
              <w:t>”,</w:t>
            </w:r>
            <w:r w:rsidR="001C7A9D" w:rsidRPr="007150EB">
              <w:rPr>
                <w:sz w:val="20"/>
                <w:szCs w:val="20"/>
              </w:rPr>
              <w:t xml:space="preserve"> che ne favorisca l’inserimento nel mondo del lavoro. L’obiettivo dell’offerta formativa è dunque quello di rispondere alla domanda del mercato di giovani </w:t>
            </w:r>
            <w:r w:rsidR="003E7309" w:rsidRPr="007150EB">
              <w:rPr>
                <w:sz w:val="20"/>
                <w:szCs w:val="20"/>
              </w:rPr>
              <w:t>ingegneri</w:t>
            </w:r>
            <w:r w:rsidR="001C7A9D" w:rsidRPr="007150EB">
              <w:rPr>
                <w:sz w:val="20"/>
                <w:szCs w:val="20"/>
              </w:rPr>
              <w:t xml:space="preserve"> consapevoli delle implicazioni giuridiche </w:t>
            </w:r>
            <w:r w:rsidRPr="007150EB">
              <w:rPr>
                <w:sz w:val="20"/>
                <w:szCs w:val="20"/>
              </w:rPr>
              <w:t>legate a</w:t>
            </w:r>
            <w:r w:rsidR="001C7A9D" w:rsidRPr="007150EB">
              <w:rPr>
                <w:sz w:val="20"/>
                <w:szCs w:val="20"/>
              </w:rPr>
              <w:t>ll’applicazione e al crescente utilizzo delle tecnologie.</w:t>
            </w:r>
          </w:p>
          <w:p w14:paraId="790B35A4" w14:textId="3D66FFFF" w:rsidR="001C7A9D" w:rsidRPr="007150EB" w:rsidRDefault="001C7A9D" w:rsidP="001C7A9D">
            <w:pPr>
              <w:kinsoku w:val="0"/>
              <w:overflowPunct w:val="0"/>
              <w:spacing w:before="360" w:after="120"/>
              <w:outlineLvl w:val="1"/>
              <w:rPr>
                <w:rFonts w:ascii="Corbel" w:hAnsi="Corbel" w:cs="Georgia"/>
                <w:b/>
                <w:bCs/>
                <w:color w:val="0072C7" w:themeColor="accent2"/>
                <w:sz w:val="20"/>
                <w:szCs w:val="20"/>
                <w:u w:val="single"/>
              </w:rPr>
            </w:pPr>
            <w:r w:rsidRPr="007150EB">
              <w:rPr>
                <w:rFonts w:ascii="Corbel" w:hAnsi="Corbel" w:cs="Georgia"/>
                <w:b/>
                <w:bCs/>
                <w:color w:val="0072C7" w:themeColor="accent2"/>
                <w:sz w:val="20"/>
                <w:szCs w:val="20"/>
                <w:u w:val="single"/>
              </w:rPr>
              <w:t>L’offerta formativa</w:t>
            </w:r>
          </w:p>
          <w:p w14:paraId="244CEDF3" w14:textId="7777777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43497345" w14:textId="19334449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Il corpo dei docenti comprende non solo Professori universitari, ma anche </w:t>
            </w:r>
            <w:r w:rsidR="00FA093C" w:rsidRPr="007150EB">
              <w:rPr>
                <w:sz w:val="20"/>
                <w:szCs w:val="20"/>
              </w:rPr>
              <w:t>D</w:t>
            </w:r>
            <w:r w:rsidRPr="007150EB">
              <w:rPr>
                <w:sz w:val="20"/>
                <w:szCs w:val="20"/>
              </w:rPr>
              <w:t>ocenti esterni esperti della cybersicurezza e della tutela della privacy, a livello istituzionale e del mondo associativo.</w:t>
            </w:r>
          </w:p>
          <w:p w14:paraId="577B75BB" w14:textId="77777777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</w:p>
          <w:p w14:paraId="0C12BF41" w14:textId="6AB99B6E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L’offerta formativa della Cattedra </w:t>
            </w:r>
            <w:r w:rsidR="00FA093C" w:rsidRPr="007150EB">
              <w:rPr>
                <w:sz w:val="20"/>
                <w:szCs w:val="20"/>
              </w:rPr>
              <w:t>si articola in</w:t>
            </w:r>
            <w:r w:rsidRPr="007150EB">
              <w:rPr>
                <w:sz w:val="20"/>
                <w:szCs w:val="20"/>
              </w:rPr>
              <w:t>:</w:t>
            </w:r>
          </w:p>
          <w:p w14:paraId="3D22580B" w14:textId="77777777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- 60 ore di didattica frontale (6 cfu) </w:t>
            </w:r>
          </w:p>
          <w:p w14:paraId="4FBF5A50" w14:textId="77777777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- 30 ore opzionali di incontri seminariali (3 cfu aggiuntivi)</w:t>
            </w:r>
          </w:p>
          <w:p w14:paraId="66B5DCE7" w14:textId="47E77CDD" w:rsidR="00DA02A2" w:rsidRPr="007150EB" w:rsidRDefault="00DA02A2" w:rsidP="00DA02A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- convegni e work</w:t>
            </w:r>
            <w:r w:rsidR="00FA093C" w:rsidRPr="007150EB">
              <w:rPr>
                <w:sz w:val="20"/>
                <w:szCs w:val="20"/>
              </w:rPr>
              <w:t xml:space="preserve">shop sui temi del Corso, aperti alla partecipazione di docenti e </w:t>
            </w:r>
            <w:r w:rsidRPr="007150EB">
              <w:rPr>
                <w:sz w:val="20"/>
                <w:szCs w:val="20"/>
              </w:rPr>
              <w:t>studenti d</w:t>
            </w:r>
            <w:r w:rsidR="00FA093C" w:rsidRPr="007150EB">
              <w:rPr>
                <w:sz w:val="20"/>
                <w:szCs w:val="20"/>
              </w:rPr>
              <w:t>elle</w:t>
            </w:r>
            <w:r w:rsidRPr="007150EB">
              <w:rPr>
                <w:sz w:val="20"/>
                <w:szCs w:val="20"/>
              </w:rPr>
              <w:t xml:space="preserve"> altre facoltà</w:t>
            </w:r>
          </w:p>
          <w:p w14:paraId="1734C643" w14:textId="77777777" w:rsidR="000F5B01" w:rsidRDefault="000F5B01" w:rsidP="00DA02A2">
            <w:pPr>
              <w:spacing w:line="192" w:lineRule="auto"/>
              <w:rPr>
                <w:sz w:val="20"/>
                <w:szCs w:val="20"/>
              </w:rPr>
            </w:pPr>
          </w:p>
          <w:p w14:paraId="15AFB25C" w14:textId="48EC96DA" w:rsidR="00DA02A2" w:rsidRPr="007150EB" w:rsidRDefault="000F5B01" w:rsidP="00DA02A2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È prevista </w:t>
            </w:r>
            <w:r w:rsidR="00DA02A2" w:rsidRPr="007150EB">
              <w:rPr>
                <w:sz w:val="20"/>
                <w:szCs w:val="20"/>
              </w:rPr>
              <w:t>l’assegnazione di un premio annuale per lo studente che abbia svolto il migliore lavoro di ricerca con</w:t>
            </w:r>
            <w:r w:rsidR="00FA093C" w:rsidRPr="007150EB">
              <w:rPr>
                <w:sz w:val="20"/>
                <w:szCs w:val="20"/>
              </w:rPr>
              <w:t xml:space="preserve"> stesura di un elaborato finale sulle tematiche dell’insegnamento</w:t>
            </w:r>
          </w:p>
          <w:p w14:paraId="1D85B9F3" w14:textId="77777777" w:rsidR="003E7309" w:rsidRPr="007150EB" w:rsidRDefault="003E7309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04908B9A" w14:textId="1AED4F75" w:rsidR="003E7309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La cattedra </w:t>
            </w:r>
            <w:r w:rsidR="00DA02A2" w:rsidRPr="007150EB">
              <w:rPr>
                <w:sz w:val="20"/>
                <w:szCs w:val="20"/>
              </w:rPr>
              <w:t xml:space="preserve">offre </w:t>
            </w:r>
            <w:r w:rsidRPr="007150EB">
              <w:rPr>
                <w:sz w:val="20"/>
                <w:szCs w:val="20"/>
              </w:rPr>
              <w:t>un percorso specialistico sull</w:t>
            </w:r>
            <w:r w:rsidR="003E7309" w:rsidRPr="007150EB">
              <w:rPr>
                <w:sz w:val="20"/>
                <w:szCs w:val="20"/>
              </w:rPr>
              <w:t>a figura dell</w:t>
            </w:r>
            <w:r w:rsidRPr="007150EB">
              <w:rPr>
                <w:sz w:val="20"/>
                <w:szCs w:val="20"/>
              </w:rPr>
              <w:t>’</w:t>
            </w:r>
            <w:r w:rsidR="003E7309" w:rsidRPr="007150EB">
              <w:rPr>
                <w:sz w:val="20"/>
                <w:szCs w:val="20"/>
              </w:rPr>
              <w:t>“e</w:t>
            </w:r>
            <w:r w:rsidRPr="007150EB">
              <w:rPr>
                <w:sz w:val="20"/>
                <w:szCs w:val="20"/>
              </w:rPr>
              <w:t>sperto privacy</w:t>
            </w:r>
            <w:r w:rsidR="003E7309" w:rsidRPr="007150EB">
              <w:rPr>
                <w:sz w:val="20"/>
                <w:szCs w:val="20"/>
              </w:rPr>
              <w:t>”,</w:t>
            </w:r>
            <w:r w:rsidRPr="007150EB">
              <w:rPr>
                <w:sz w:val="20"/>
                <w:szCs w:val="20"/>
              </w:rPr>
              <w:t xml:space="preserve"> che</w:t>
            </w:r>
            <w:r w:rsidR="003E7309" w:rsidRPr="007150EB">
              <w:rPr>
                <w:sz w:val="20"/>
                <w:szCs w:val="20"/>
              </w:rPr>
              <w:t>, grazie alla collaborazione con l</w:t>
            </w:r>
            <w:r w:rsidRPr="007150EB">
              <w:rPr>
                <w:sz w:val="20"/>
                <w:szCs w:val="20"/>
              </w:rPr>
              <w:t xml:space="preserve">’associazione </w:t>
            </w:r>
            <w:r w:rsidR="003E7309" w:rsidRPr="007150EB">
              <w:rPr>
                <w:sz w:val="20"/>
                <w:szCs w:val="20"/>
              </w:rPr>
              <w:t>“</w:t>
            </w:r>
            <w:r w:rsidRPr="007150EB">
              <w:rPr>
                <w:sz w:val="20"/>
                <w:szCs w:val="20"/>
              </w:rPr>
              <w:t>Centro Studi Privacy e Nuove Tecnologie</w:t>
            </w:r>
            <w:r w:rsidR="003E7309" w:rsidRPr="007150EB">
              <w:rPr>
                <w:sz w:val="20"/>
                <w:szCs w:val="20"/>
              </w:rPr>
              <w:t>”</w:t>
            </w:r>
            <w:r w:rsidRPr="007150EB">
              <w:rPr>
                <w:sz w:val="20"/>
                <w:szCs w:val="20"/>
              </w:rPr>
              <w:t>, partner del progetto, permette agli studenti di acquisire l</w:t>
            </w:r>
            <w:r w:rsidR="003E7309" w:rsidRPr="007150EB">
              <w:rPr>
                <w:sz w:val="20"/>
                <w:szCs w:val="20"/>
              </w:rPr>
              <w:t>e</w:t>
            </w:r>
            <w:r w:rsidRPr="007150EB">
              <w:rPr>
                <w:sz w:val="20"/>
                <w:szCs w:val="20"/>
              </w:rPr>
              <w:t xml:space="preserve"> </w:t>
            </w:r>
            <w:r w:rsidRPr="007150EB">
              <w:rPr>
                <w:sz w:val="20"/>
                <w:szCs w:val="20"/>
              </w:rPr>
              <w:lastRenderedPageBreak/>
              <w:t>competenz</w:t>
            </w:r>
            <w:r w:rsidR="003E7309" w:rsidRPr="007150EB">
              <w:rPr>
                <w:sz w:val="20"/>
                <w:szCs w:val="20"/>
              </w:rPr>
              <w:t>e</w:t>
            </w:r>
            <w:r w:rsidRPr="007150EB">
              <w:rPr>
                <w:sz w:val="20"/>
                <w:szCs w:val="20"/>
              </w:rPr>
              <w:t xml:space="preserve"> per accedere </w:t>
            </w:r>
            <w:r w:rsidRPr="007150EB">
              <w:rPr>
                <w:i/>
                <w:sz w:val="20"/>
                <w:szCs w:val="20"/>
              </w:rPr>
              <w:t>post</w:t>
            </w:r>
            <w:r w:rsidR="003E7309" w:rsidRPr="007150EB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150EB">
              <w:rPr>
                <w:i/>
                <w:sz w:val="20"/>
                <w:szCs w:val="20"/>
              </w:rPr>
              <w:t>lauream</w:t>
            </w:r>
            <w:proofErr w:type="spellEnd"/>
            <w:r w:rsidRPr="007150EB">
              <w:rPr>
                <w:sz w:val="20"/>
                <w:szCs w:val="20"/>
              </w:rPr>
              <w:t xml:space="preserve"> al percorso di Certificazione del profilo professionale del Data </w:t>
            </w:r>
            <w:proofErr w:type="spellStart"/>
            <w:r w:rsidRPr="007150EB">
              <w:rPr>
                <w:sz w:val="20"/>
                <w:szCs w:val="20"/>
              </w:rPr>
              <w:t>Protection</w:t>
            </w:r>
            <w:proofErr w:type="spellEnd"/>
            <w:r w:rsidRPr="007150EB">
              <w:rPr>
                <w:sz w:val="20"/>
                <w:szCs w:val="20"/>
              </w:rPr>
              <w:t xml:space="preserve"> </w:t>
            </w:r>
            <w:proofErr w:type="spellStart"/>
            <w:r w:rsidRPr="007150EB">
              <w:rPr>
                <w:sz w:val="20"/>
                <w:szCs w:val="20"/>
              </w:rPr>
              <w:t>Officer</w:t>
            </w:r>
            <w:proofErr w:type="spellEnd"/>
            <w:r w:rsidRPr="007150EB">
              <w:rPr>
                <w:sz w:val="20"/>
                <w:szCs w:val="20"/>
              </w:rPr>
              <w:t>.</w:t>
            </w:r>
          </w:p>
          <w:p w14:paraId="5C26FC77" w14:textId="384841DA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 </w:t>
            </w:r>
          </w:p>
          <w:p w14:paraId="5EB0470E" w14:textId="0904AFAB" w:rsidR="001C7A9D" w:rsidRPr="007150EB" w:rsidRDefault="00EB371F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S</w:t>
            </w:r>
            <w:r w:rsidR="001C7A9D" w:rsidRPr="007150EB">
              <w:rPr>
                <w:sz w:val="20"/>
                <w:szCs w:val="20"/>
              </w:rPr>
              <w:t xml:space="preserve">empre allo scopo di favorire l’inserimento nel mondo del lavoro, </w:t>
            </w:r>
            <w:r w:rsidRPr="007150EB">
              <w:rPr>
                <w:sz w:val="20"/>
                <w:szCs w:val="20"/>
              </w:rPr>
              <w:t xml:space="preserve">alcuni studenti del </w:t>
            </w:r>
            <w:r w:rsidR="003E7309" w:rsidRPr="007150EB">
              <w:rPr>
                <w:sz w:val="20"/>
                <w:szCs w:val="20"/>
              </w:rPr>
              <w:t xml:space="preserve">Corso </w:t>
            </w:r>
            <w:r w:rsidRPr="007150EB">
              <w:rPr>
                <w:sz w:val="20"/>
                <w:szCs w:val="20"/>
              </w:rPr>
              <w:t xml:space="preserve">potranno annualmente accedere a percorsi di stage presso </w:t>
            </w:r>
            <w:r w:rsidR="003E7309" w:rsidRPr="007150EB">
              <w:rPr>
                <w:sz w:val="20"/>
                <w:szCs w:val="20"/>
              </w:rPr>
              <w:t>A</w:t>
            </w:r>
            <w:r w:rsidR="001C7A9D" w:rsidRPr="007150EB">
              <w:rPr>
                <w:sz w:val="20"/>
                <w:szCs w:val="20"/>
              </w:rPr>
              <w:t>ssociazioni nazionali di difesa</w:t>
            </w:r>
            <w:r w:rsidR="003E7309" w:rsidRPr="007150EB">
              <w:rPr>
                <w:sz w:val="20"/>
                <w:szCs w:val="20"/>
              </w:rPr>
              <w:t xml:space="preserve"> dei</w:t>
            </w:r>
            <w:r w:rsidR="001C7A9D" w:rsidRPr="007150EB">
              <w:rPr>
                <w:sz w:val="20"/>
                <w:szCs w:val="20"/>
              </w:rPr>
              <w:t xml:space="preserve"> consumatori</w:t>
            </w:r>
            <w:r w:rsidR="003E7309" w:rsidRPr="007150EB">
              <w:rPr>
                <w:sz w:val="20"/>
                <w:szCs w:val="20"/>
              </w:rPr>
              <w:t>,</w:t>
            </w:r>
            <w:r w:rsidR="001C7A9D" w:rsidRPr="007150EB">
              <w:rPr>
                <w:sz w:val="20"/>
                <w:szCs w:val="20"/>
              </w:rPr>
              <w:t xml:space="preserve"> impegnate nella tutela dei diritti nell’era digitale, </w:t>
            </w:r>
            <w:r w:rsidR="00C375BB" w:rsidRPr="007150EB">
              <w:rPr>
                <w:sz w:val="20"/>
                <w:szCs w:val="20"/>
              </w:rPr>
              <w:t xml:space="preserve">e di Aziende che si occupano di sviluppo </w:t>
            </w:r>
            <w:r w:rsidR="001C7A9D" w:rsidRPr="007150EB">
              <w:rPr>
                <w:sz w:val="20"/>
                <w:szCs w:val="20"/>
              </w:rPr>
              <w:t xml:space="preserve">tecnologico. </w:t>
            </w:r>
          </w:p>
          <w:p w14:paraId="404323CF" w14:textId="77777777" w:rsidR="00C375BB" w:rsidRPr="007150EB" w:rsidRDefault="00C375BB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76DA28D2" w14:textId="01F05687" w:rsidR="001C7A9D" w:rsidRPr="007150EB" w:rsidRDefault="001C7A9D" w:rsidP="001C7A9D">
            <w:pPr>
              <w:pStyle w:val="Titolo2"/>
              <w:rPr>
                <w:sz w:val="20"/>
              </w:rPr>
            </w:pPr>
            <w:r w:rsidRPr="007150EB">
              <w:rPr>
                <w:sz w:val="20"/>
              </w:rPr>
              <w:t>Piano delle lezioni</w:t>
            </w:r>
          </w:p>
          <w:p w14:paraId="3F9958EB" w14:textId="42225A0B" w:rsidR="00E41024" w:rsidRPr="007150EB" w:rsidRDefault="00E41024" w:rsidP="001C7A9D">
            <w:pPr>
              <w:spacing w:line="192" w:lineRule="auto"/>
              <w:rPr>
                <w:bCs/>
                <w:sz w:val="20"/>
                <w:szCs w:val="20"/>
              </w:rPr>
            </w:pPr>
            <w:r w:rsidRPr="007150EB">
              <w:rPr>
                <w:bCs/>
                <w:sz w:val="20"/>
                <w:szCs w:val="20"/>
              </w:rPr>
              <w:t>Il programma del Corso è incentrato sulla tutela della persona e dei suoi diritti fondamentali nel mercato digitale, sui contratti telematici ed intelligenti, sulla protezione del consumatore digitale e sul funzionamento del mercato tecnologico, in particolare nel settore creditizio.</w:t>
            </w:r>
          </w:p>
          <w:p w14:paraId="253EFF79" w14:textId="77777777" w:rsidR="00FA093C" w:rsidRPr="007150EB" w:rsidRDefault="00FA093C" w:rsidP="001C7A9D">
            <w:pPr>
              <w:spacing w:line="192" w:lineRule="auto"/>
              <w:rPr>
                <w:bCs/>
                <w:sz w:val="20"/>
                <w:szCs w:val="20"/>
              </w:rPr>
            </w:pPr>
            <w:r w:rsidRPr="007150EB">
              <w:rPr>
                <w:bCs/>
                <w:sz w:val="20"/>
                <w:szCs w:val="20"/>
              </w:rPr>
              <w:t>Questa la sintesi del piano delle lezioni:</w:t>
            </w:r>
          </w:p>
          <w:p w14:paraId="6D84C155" w14:textId="77777777" w:rsidR="00916AF2" w:rsidRPr="007150EB" w:rsidRDefault="00916AF2" w:rsidP="001C7A9D">
            <w:pPr>
              <w:spacing w:line="192" w:lineRule="auto"/>
              <w:rPr>
                <w:bCs/>
                <w:sz w:val="20"/>
                <w:szCs w:val="20"/>
              </w:rPr>
            </w:pPr>
          </w:p>
          <w:p w14:paraId="69AB754C" w14:textId="37640FEC" w:rsidR="00E41024" w:rsidRPr="007150EB" w:rsidRDefault="00E41024" w:rsidP="00E41024">
            <w:pPr>
              <w:pStyle w:val="Paragrafoelenco"/>
              <w:numPr>
                <w:ilvl w:val="0"/>
                <w:numId w:val="16"/>
              </w:numPr>
              <w:spacing w:line="192" w:lineRule="auto"/>
              <w:rPr>
                <w:b/>
                <w:bCs/>
                <w:szCs w:val="20"/>
              </w:rPr>
            </w:pPr>
            <w:r w:rsidRPr="007150EB">
              <w:rPr>
                <w:b/>
                <w:bCs/>
                <w:szCs w:val="20"/>
              </w:rPr>
              <w:t xml:space="preserve">La persona </w:t>
            </w:r>
          </w:p>
          <w:p w14:paraId="7844FC56" w14:textId="77777777" w:rsidR="00CA6DA7" w:rsidRPr="007150EB" w:rsidRDefault="00CA6DA7" w:rsidP="00E41024">
            <w:pPr>
              <w:spacing w:line="192" w:lineRule="auto"/>
              <w:rPr>
                <w:b/>
                <w:bCs/>
                <w:sz w:val="20"/>
                <w:szCs w:val="20"/>
              </w:rPr>
            </w:pPr>
            <w:r w:rsidRPr="007150EB">
              <w:rPr>
                <w:b/>
                <w:bCs/>
                <w:sz w:val="20"/>
                <w:szCs w:val="20"/>
              </w:rPr>
              <w:t xml:space="preserve">Fonti e sfide del Diritto Digitale Europeo. </w:t>
            </w:r>
          </w:p>
          <w:p w14:paraId="671DA6C1" w14:textId="77777777" w:rsidR="007150EB" w:rsidRPr="007150EB" w:rsidRDefault="007150EB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cittadino europeo nel mercato unico digitale.</w:t>
            </w:r>
          </w:p>
          <w:p w14:paraId="62AD4F93" w14:textId="5AEC712E" w:rsidR="007150EB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fonti del dirit</w:t>
            </w:r>
            <w:r w:rsidR="007150EB" w:rsidRPr="007150EB">
              <w:rPr>
                <w:sz w:val="20"/>
                <w:szCs w:val="20"/>
              </w:rPr>
              <w:t>to digitale europeo e nazionale.</w:t>
            </w:r>
          </w:p>
          <w:p w14:paraId="402F9277" w14:textId="77777777" w:rsidR="00E41024" w:rsidRPr="007150EB" w:rsidRDefault="00E41024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diritti fondamentali della persona in ambiente digitale.</w:t>
            </w:r>
          </w:p>
          <w:p w14:paraId="213D7711" w14:textId="77777777" w:rsidR="00E41024" w:rsidRPr="007150EB" w:rsidRDefault="00E41024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consumatore digitale e le sue tutele.</w:t>
            </w:r>
          </w:p>
          <w:p w14:paraId="3BBECB07" w14:textId="362F9259" w:rsidR="007150EB" w:rsidRPr="007150EB" w:rsidRDefault="007150EB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giurisdizione e la legge applicabile.</w:t>
            </w:r>
          </w:p>
          <w:p w14:paraId="601A7725" w14:textId="58831DFA" w:rsidR="001C7A9D" w:rsidRPr="007150EB" w:rsidRDefault="001C7A9D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La regolazione dei mercati e dei servizi digitali in Europa e in Italia. </w:t>
            </w:r>
          </w:p>
          <w:p w14:paraId="446CA3DC" w14:textId="54078089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geo-</w:t>
            </w:r>
            <w:proofErr w:type="spellStart"/>
            <w:r w:rsidRPr="007150EB">
              <w:rPr>
                <w:sz w:val="20"/>
                <w:szCs w:val="20"/>
              </w:rPr>
              <w:t>blocking</w:t>
            </w:r>
            <w:proofErr w:type="spellEnd"/>
            <w:r w:rsidRPr="007150EB">
              <w:rPr>
                <w:sz w:val="20"/>
                <w:szCs w:val="20"/>
              </w:rPr>
              <w:t>.</w:t>
            </w:r>
          </w:p>
          <w:p w14:paraId="42237972" w14:textId="77777777" w:rsidR="007150EB" w:rsidRPr="007150EB" w:rsidRDefault="007150EB" w:rsidP="00E41024">
            <w:pPr>
              <w:spacing w:line="192" w:lineRule="auto"/>
              <w:rPr>
                <w:b/>
                <w:sz w:val="20"/>
                <w:szCs w:val="20"/>
              </w:rPr>
            </w:pPr>
            <w:r w:rsidRPr="007150EB">
              <w:rPr>
                <w:b/>
                <w:sz w:val="20"/>
                <w:szCs w:val="20"/>
              </w:rPr>
              <w:t xml:space="preserve">La tutela della persona nello spazio digitale. Diritto alla riservatezza, all’identità personale, all’onore ed alla reputazione, al coretto trattamento dei dati personali. </w:t>
            </w:r>
          </w:p>
          <w:p w14:paraId="3CF1EE58" w14:textId="77777777" w:rsidR="007150EB" w:rsidRPr="007150EB" w:rsidRDefault="007150EB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protezione dei diritti della persona digitale.</w:t>
            </w:r>
          </w:p>
          <w:p w14:paraId="3921E3A0" w14:textId="4FEBF140" w:rsidR="00E41024" w:rsidRPr="007150EB" w:rsidRDefault="007150EB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Cyber </w:t>
            </w:r>
            <w:proofErr w:type="spellStart"/>
            <w:r w:rsidRPr="007150EB">
              <w:rPr>
                <w:sz w:val="20"/>
                <w:szCs w:val="20"/>
              </w:rPr>
              <w:t>freedom</w:t>
            </w:r>
            <w:proofErr w:type="spellEnd"/>
            <w:r w:rsidRPr="007150EB">
              <w:rPr>
                <w:sz w:val="20"/>
                <w:szCs w:val="20"/>
              </w:rPr>
              <w:t xml:space="preserve"> e </w:t>
            </w:r>
            <w:r w:rsidR="00E41024" w:rsidRPr="007150EB">
              <w:rPr>
                <w:sz w:val="20"/>
                <w:szCs w:val="20"/>
              </w:rPr>
              <w:t>solidarietà digitale.</w:t>
            </w:r>
          </w:p>
          <w:p w14:paraId="2992FFAA" w14:textId="3722AB3A" w:rsidR="007150EB" w:rsidRPr="007150EB" w:rsidRDefault="007150EB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diritto alla riservatezza on line.</w:t>
            </w:r>
          </w:p>
          <w:p w14:paraId="5BB55862" w14:textId="3F186D43" w:rsidR="00916AF2" w:rsidRPr="007150EB" w:rsidRDefault="00916AF2" w:rsidP="00916AF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Origini ed evoluzione del diritto alla protezione dei dati personali: le fonti. I nuovi diritti e le nuove tutele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1769AB3B" w14:textId="388D7F63" w:rsidR="00916AF2" w:rsidRPr="007150EB" w:rsidRDefault="00916AF2" w:rsidP="00916AF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ruoli privacy.</w:t>
            </w:r>
          </w:p>
          <w:p w14:paraId="2BC63B06" w14:textId="6087060A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diritto all’onore ed alla reputazione on line.</w:t>
            </w:r>
          </w:p>
          <w:p w14:paraId="6E614B97" w14:textId="259DDB30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diritto alla identità digitale.</w:t>
            </w:r>
          </w:p>
          <w:p w14:paraId="7DB6C7F1" w14:textId="3A54C18A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diritto all’oblio.</w:t>
            </w:r>
            <w:r w:rsidR="00916AF2" w:rsidRPr="007150EB">
              <w:rPr>
                <w:sz w:val="20"/>
                <w:szCs w:val="20"/>
              </w:rPr>
              <w:t xml:space="preserve"> </w:t>
            </w:r>
          </w:p>
          <w:p w14:paraId="1EC835B3" w14:textId="77777777" w:rsidR="00CA6DA7" w:rsidRPr="007150EB" w:rsidRDefault="00CA6DA7" w:rsidP="00CA6DA7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ruoli privacy. Le responsabilità.</w:t>
            </w:r>
          </w:p>
          <w:p w14:paraId="1E7012D1" w14:textId="533B98EC" w:rsidR="00916AF2" w:rsidRPr="007150EB" w:rsidRDefault="00916AF2" w:rsidP="00916AF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Gli Interne Provider: responsabilità e sanzioni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4A223C4C" w14:textId="7691D23E" w:rsidR="00916AF2" w:rsidRPr="007150EB" w:rsidRDefault="00916AF2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Il ruolo </w:t>
            </w:r>
            <w:r w:rsidR="00CA6DA7" w:rsidRPr="007150EB">
              <w:rPr>
                <w:sz w:val="20"/>
                <w:szCs w:val="20"/>
              </w:rPr>
              <w:t xml:space="preserve">e le responsabilità </w:t>
            </w:r>
            <w:r w:rsidRPr="007150EB">
              <w:rPr>
                <w:sz w:val="20"/>
                <w:szCs w:val="20"/>
              </w:rPr>
              <w:t>dei motori di ricerca</w:t>
            </w:r>
          </w:p>
          <w:p w14:paraId="76CE687A" w14:textId="77777777" w:rsidR="00CA6DA7" w:rsidRPr="007150EB" w:rsidRDefault="00CA6DA7" w:rsidP="00CA6DA7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autorità di controllo: compiti e poteri.</w:t>
            </w:r>
          </w:p>
          <w:p w14:paraId="77A08CA9" w14:textId="77777777" w:rsidR="00916AF2" w:rsidRPr="007150EB" w:rsidRDefault="00916AF2" w:rsidP="00E41024">
            <w:pPr>
              <w:spacing w:line="192" w:lineRule="auto"/>
              <w:rPr>
                <w:sz w:val="20"/>
                <w:szCs w:val="20"/>
              </w:rPr>
            </w:pPr>
          </w:p>
          <w:p w14:paraId="36FFA2E5" w14:textId="77777777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</w:p>
          <w:p w14:paraId="319EB923" w14:textId="2A0BAA50" w:rsidR="000F5B01" w:rsidRPr="000F5B01" w:rsidRDefault="00E41024" w:rsidP="00E41024">
            <w:pPr>
              <w:pStyle w:val="Paragrafoelenco"/>
              <w:numPr>
                <w:ilvl w:val="0"/>
                <w:numId w:val="16"/>
              </w:numPr>
              <w:spacing w:line="192" w:lineRule="auto"/>
              <w:rPr>
                <w:b/>
                <w:szCs w:val="20"/>
              </w:rPr>
            </w:pPr>
            <w:r w:rsidRPr="007150EB">
              <w:rPr>
                <w:b/>
                <w:bCs/>
                <w:szCs w:val="20"/>
              </w:rPr>
              <w:t xml:space="preserve">Il contratto </w:t>
            </w:r>
          </w:p>
          <w:p w14:paraId="6330D326" w14:textId="14C3ABB3" w:rsidR="00E41024" w:rsidRPr="000F5B01" w:rsidRDefault="00E41024" w:rsidP="000F5B01">
            <w:pPr>
              <w:spacing w:line="192" w:lineRule="auto"/>
              <w:rPr>
                <w:b/>
                <w:szCs w:val="20"/>
              </w:rPr>
            </w:pPr>
            <w:r w:rsidRPr="000F5B01">
              <w:rPr>
                <w:b/>
                <w:bCs/>
                <w:szCs w:val="20"/>
              </w:rPr>
              <w:t>Dal contratto tradizionale, al contratto digitale</w:t>
            </w:r>
            <w:r w:rsidR="00CA6DA7" w:rsidRPr="000F5B01">
              <w:rPr>
                <w:b/>
                <w:bCs/>
                <w:szCs w:val="20"/>
              </w:rPr>
              <w:t>,</w:t>
            </w:r>
            <w:r w:rsidRPr="000F5B01">
              <w:rPr>
                <w:b/>
                <w:bCs/>
                <w:szCs w:val="20"/>
              </w:rPr>
              <w:t xml:space="preserve"> allo smart </w:t>
            </w:r>
            <w:proofErr w:type="spellStart"/>
            <w:r w:rsidRPr="000F5B01">
              <w:rPr>
                <w:b/>
                <w:bCs/>
                <w:szCs w:val="20"/>
              </w:rPr>
              <w:t>contract</w:t>
            </w:r>
            <w:proofErr w:type="spellEnd"/>
          </w:p>
          <w:p w14:paraId="3233FA14" w14:textId="287519AE" w:rsidR="00E41024" w:rsidRPr="007150EB" w:rsidRDefault="00CA6DA7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Dal </w:t>
            </w:r>
            <w:r w:rsidR="00E41024" w:rsidRPr="007150EB">
              <w:rPr>
                <w:sz w:val="20"/>
                <w:szCs w:val="20"/>
              </w:rPr>
              <w:t xml:space="preserve">contratto tradizionale </w:t>
            </w:r>
            <w:r w:rsidRPr="007150EB">
              <w:rPr>
                <w:sz w:val="20"/>
                <w:szCs w:val="20"/>
              </w:rPr>
              <w:t>al</w:t>
            </w:r>
            <w:r w:rsidR="00E41024" w:rsidRPr="007150EB">
              <w:rPr>
                <w:sz w:val="20"/>
                <w:szCs w:val="20"/>
              </w:rPr>
              <w:t xml:space="preserve"> contratto digitale.</w:t>
            </w:r>
          </w:p>
          <w:p w14:paraId="632147EC" w14:textId="4AC18341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documento informatico, le firme elettroniche e la firma digitale. Il Codice dell’Amministrazione digitale.</w:t>
            </w:r>
          </w:p>
          <w:p w14:paraId="2A81BC6C" w14:textId="77777777" w:rsidR="00CA6DA7" w:rsidRPr="007150EB" w:rsidRDefault="00CA6DA7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conclusione del contratto telematico.</w:t>
            </w:r>
          </w:p>
          <w:p w14:paraId="1EA983FB" w14:textId="77777777" w:rsidR="00CA6DA7" w:rsidRPr="007150EB" w:rsidRDefault="00CA6DA7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vizi.</w:t>
            </w:r>
          </w:p>
          <w:p w14:paraId="06908195" w14:textId="2A7326F0" w:rsidR="00CA6DA7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commercio elettronico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635DF733" w14:textId="3E7D4CC9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contratti di impresa.</w:t>
            </w:r>
          </w:p>
          <w:p w14:paraId="26E13D31" w14:textId="67F78678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comunicazioni commerciali per via telematica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29F5363A" w14:textId="1DEEA66D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 contratti Business to Consumer: la tutela del consumatore nel commercio elettronico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7F1242CB" w14:textId="2BB826A4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blockchain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7A995DDA" w14:textId="52AF3413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Lo smart </w:t>
            </w:r>
            <w:proofErr w:type="spellStart"/>
            <w:r w:rsidRPr="007150EB">
              <w:rPr>
                <w:sz w:val="20"/>
                <w:szCs w:val="20"/>
              </w:rPr>
              <w:t>contract</w:t>
            </w:r>
            <w:proofErr w:type="spellEnd"/>
            <w:r w:rsidR="00CA6DA7" w:rsidRPr="007150EB">
              <w:rPr>
                <w:sz w:val="20"/>
                <w:szCs w:val="20"/>
              </w:rPr>
              <w:t>.</w:t>
            </w:r>
          </w:p>
          <w:p w14:paraId="08328536" w14:textId="266D9638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prove informatiche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2225336C" w14:textId="77777777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</w:p>
          <w:p w14:paraId="6FF40289" w14:textId="77777777" w:rsidR="00E41024" w:rsidRPr="007150EB" w:rsidRDefault="00E41024" w:rsidP="00E41024">
            <w:pPr>
              <w:spacing w:line="192" w:lineRule="auto"/>
              <w:rPr>
                <w:sz w:val="20"/>
                <w:szCs w:val="20"/>
              </w:rPr>
            </w:pPr>
          </w:p>
          <w:p w14:paraId="216A08B2" w14:textId="1FB34680" w:rsidR="001C7A9D" w:rsidRPr="007150EB" w:rsidRDefault="00E41024" w:rsidP="00E41024">
            <w:pPr>
              <w:pStyle w:val="Paragrafoelenco"/>
              <w:numPr>
                <w:ilvl w:val="0"/>
                <w:numId w:val="16"/>
              </w:numPr>
              <w:spacing w:line="192" w:lineRule="auto"/>
              <w:rPr>
                <w:b/>
                <w:bCs/>
                <w:szCs w:val="20"/>
              </w:rPr>
            </w:pPr>
            <w:r w:rsidRPr="007150EB">
              <w:rPr>
                <w:b/>
                <w:bCs/>
                <w:szCs w:val="20"/>
              </w:rPr>
              <w:t xml:space="preserve">Il mercato </w:t>
            </w:r>
            <w:r w:rsidR="001C7A9D" w:rsidRPr="007150EB">
              <w:rPr>
                <w:b/>
                <w:bCs/>
                <w:szCs w:val="20"/>
              </w:rPr>
              <w:t xml:space="preserve">digitale </w:t>
            </w:r>
            <w:r w:rsidRPr="007150EB">
              <w:rPr>
                <w:b/>
                <w:bCs/>
                <w:szCs w:val="20"/>
              </w:rPr>
              <w:t>europeo</w:t>
            </w:r>
          </w:p>
          <w:p w14:paraId="51FE22BE" w14:textId="16BDD922" w:rsidR="001C7A9D" w:rsidRPr="007150EB" w:rsidRDefault="001C7A9D" w:rsidP="001C7A9D">
            <w:pPr>
              <w:spacing w:line="192" w:lineRule="auto"/>
              <w:rPr>
                <w:b/>
                <w:sz w:val="20"/>
                <w:szCs w:val="20"/>
              </w:rPr>
            </w:pPr>
            <w:r w:rsidRPr="007150EB">
              <w:rPr>
                <w:b/>
                <w:sz w:val="20"/>
                <w:szCs w:val="20"/>
              </w:rPr>
              <w:t>L’evoluzione del diritto dei consumatori i</w:t>
            </w:r>
            <w:r w:rsidR="00916AF2" w:rsidRPr="007150EB">
              <w:rPr>
                <w:b/>
                <w:sz w:val="20"/>
                <w:szCs w:val="20"/>
              </w:rPr>
              <w:t>n Italia e la normativa europea</w:t>
            </w:r>
            <w:r w:rsidR="00CA6DA7" w:rsidRPr="007150EB">
              <w:rPr>
                <w:b/>
                <w:sz w:val="20"/>
                <w:szCs w:val="20"/>
              </w:rPr>
              <w:t>.</w:t>
            </w:r>
          </w:p>
          <w:p w14:paraId="1D87B28F" w14:textId="503B0563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Il consumatore </w:t>
            </w:r>
            <w:r w:rsidR="00916AF2" w:rsidRPr="007150EB">
              <w:rPr>
                <w:sz w:val="20"/>
                <w:szCs w:val="20"/>
              </w:rPr>
              <w:t>digitale</w:t>
            </w:r>
          </w:p>
          <w:p w14:paraId="36C4DF16" w14:textId="0C3FB210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 nuovi </w:t>
            </w:r>
            <w:r w:rsidR="001C7A9D" w:rsidRPr="007150EB">
              <w:rPr>
                <w:sz w:val="20"/>
                <w:szCs w:val="20"/>
              </w:rPr>
              <w:t>obblighi informativi e le moderne forme di marketing nei servizi e prodotti digitali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39AF1367" w14:textId="029ED8F2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trasparenza e correttezza del Digital Marketing Social Media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0FB38BAC" w14:textId="77777777" w:rsidR="00CA6DA7" w:rsidRPr="007150EB" w:rsidRDefault="00CA6DA7" w:rsidP="00CA6DA7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Condizioni generali di contratto e clausole vessatorie.</w:t>
            </w:r>
          </w:p>
          <w:p w14:paraId="5EC19062" w14:textId="3E5D0E61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lastRenderedPageBreak/>
              <w:t>Il diritto di recesso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42CCD5C5" w14:textId="12FD7DA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garanzia nei prodotti e servizi digitali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4731BC0F" w14:textId="21CA1E0D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tutela della microimpresa e del contraente debole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5A086EF4" w14:textId="61EF9CE8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pratiche commerciali scorrette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109568E0" w14:textId="4063555C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sovraindebitamento del consumatore digi</w:t>
            </w:r>
            <w:r w:rsidR="00916AF2" w:rsidRPr="007150EB">
              <w:rPr>
                <w:sz w:val="20"/>
                <w:szCs w:val="20"/>
              </w:rPr>
              <w:t>tale: dall’e-commerce al gaming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78E1B8E2" w14:textId="3DCE8589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Data </w:t>
            </w:r>
            <w:proofErr w:type="spellStart"/>
            <w:r w:rsidRPr="007150EB">
              <w:rPr>
                <w:sz w:val="20"/>
                <w:szCs w:val="20"/>
              </w:rPr>
              <w:t>protection</w:t>
            </w:r>
            <w:proofErr w:type="spellEnd"/>
            <w:r w:rsidRPr="007150EB">
              <w:rPr>
                <w:sz w:val="20"/>
                <w:szCs w:val="20"/>
              </w:rPr>
              <w:t xml:space="preserve"> dei</w:t>
            </w:r>
            <w:r w:rsidR="001C7A9D" w:rsidRPr="007150EB">
              <w:rPr>
                <w:sz w:val="20"/>
                <w:szCs w:val="20"/>
              </w:rPr>
              <w:t xml:space="preserve"> consumatori e riparto di competenze nelle </w:t>
            </w:r>
            <w:proofErr w:type="spellStart"/>
            <w:r w:rsidR="001C7A9D" w:rsidRPr="007150EB">
              <w:rPr>
                <w:sz w:val="20"/>
                <w:szCs w:val="20"/>
              </w:rPr>
              <w:t>Autorithies</w:t>
            </w:r>
            <w:proofErr w:type="spellEnd"/>
            <w:r w:rsidR="001C7A9D" w:rsidRPr="007150EB">
              <w:rPr>
                <w:sz w:val="20"/>
                <w:szCs w:val="20"/>
              </w:rPr>
              <w:t xml:space="preserve"> italiane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520052CA" w14:textId="77777777" w:rsidR="00916AF2" w:rsidRPr="007150EB" w:rsidRDefault="00916AF2" w:rsidP="001C7A9D">
            <w:pPr>
              <w:spacing w:line="192" w:lineRule="auto"/>
              <w:rPr>
                <w:bCs/>
                <w:sz w:val="20"/>
                <w:szCs w:val="20"/>
              </w:rPr>
            </w:pPr>
          </w:p>
          <w:p w14:paraId="5880B2CC" w14:textId="6D1DA46C" w:rsidR="001C7A9D" w:rsidRPr="007150EB" w:rsidRDefault="001C7A9D" w:rsidP="001C7A9D">
            <w:pPr>
              <w:spacing w:line="192" w:lineRule="auto"/>
              <w:rPr>
                <w:b/>
                <w:bCs/>
                <w:sz w:val="20"/>
                <w:szCs w:val="20"/>
              </w:rPr>
            </w:pPr>
            <w:r w:rsidRPr="007150EB">
              <w:rPr>
                <w:b/>
                <w:bCs/>
                <w:sz w:val="20"/>
                <w:szCs w:val="20"/>
              </w:rPr>
              <w:t>La proprietà nell’era digitale</w:t>
            </w:r>
          </w:p>
          <w:p w14:paraId="5C5831E5" w14:textId="7F3C2FBE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Proprietà intellettuale, nuove tecnologie</w:t>
            </w:r>
            <w:r w:rsidR="00CA6DA7" w:rsidRPr="007150EB">
              <w:rPr>
                <w:sz w:val="20"/>
                <w:szCs w:val="20"/>
              </w:rPr>
              <w:t xml:space="preserve"> e</w:t>
            </w:r>
            <w:r w:rsidRPr="007150EB">
              <w:rPr>
                <w:sz w:val="20"/>
                <w:szCs w:val="20"/>
              </w:rPr>
              <w:t xml:space="preserve"> concorrenza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3E7F0CB6" w14:textId="43007CDE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tutela del software e degli algoritmi nella prospettiva del diritto d’autore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2B1778E3" w14:textId="04C31968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D</w:t>
            </w:r>
            <w:r w:rsidR="001C7A9D" w:rsidRPr="007150EB">
              <w:rPr>
                <w:sz w:val="20"/>
                <w:szCs w:val="20"/>
              </w:rPr>
              <w:t>iritto d'autore e diritti connessi nel mercato unico digitale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3E855CFB" w14:textId="4BB26C91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 </w:t>
            </w:r>
            <w:r w:rsidR="001C7A9D" w:rsidRPr="007150EB">
              <w:rPr>
                <w:sz w:val="20"/>
                <w:szCs w:val="20"/>
              </w:rPr>
              <w:t>poteri dell’Autorità garante per le comunicazioni (AGCOM)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1D4CCBB9" w14:textId="7777777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 </w:t>
            </w:r>
          </w:p>
          <w:p w14:paraId="26303713" w14:textId="608A4E1F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b/>
                <w:bCs/>
                <w:sz w:val="20"/>
                <w:szCs w:val="20"/>
              </w:rPr>
              <w:t>Il d</w:t>
            </w:r>
            <w:r w:rsidR="001C7A9D" w:rsidRPr="007150EB">
              <w:rPr>
                <w:b/>
                <w:bCs/>
                <w:sz w:val="20"/>
                <w:szCs w:val="20"/>
              </w:rPr>
              <w:t>iritto digitale nel settore del credito</w:t>
            </w:r>
            <w:r w:rsidRPr="007150EB">
              <w:rPr>
                <w:b/>
                <w:bCs/>
                <w:sz w:val="20"/>
                <w:szCs w:val="20"/>
              </w:rPr>
              <w:t>.</w:t>
            </w:r>
            <w:r w:rsidR="001C7A9D" w:rsidRPr="007150EB">
              <w:rPr>
                <w:b/>
                <w:bCs/>
                <w:sz w:val="20"/>
                <w:szCs w:val="20"/>
              </w:rPr>
              <w:t xml:space="preserve"> Fintech e </w:t>
            </w:r>
            <w:proofErr w:type="spellStart"/>
            <w:r w:rsidR="001C7A9D" w:rsidRPr="007150EB">
              <w:rPr>
                <w:b/>
                <w:bCs/>
                <w:sz w:val="20"/>
                <w:szCs w:val="20"/>
              </w:rPr>
              <w:t>Criptoattività</w:t>
            </w:r>
            <w:proofErr w:type="spellEnd"/>
          </w:p>
          <w:p w14:paraId="22BD9697" w14:textId="16FBE2F3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Evoluzione del sistema normativo e sistema delle fonti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5E46EBA8" w14:textId="01C0FC3F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r</w:t>
            </w:r>
            <w:r w:rsidR="001C7A9D" w:rsidRPr="007150EB">
              <w:rPr>
                <w:sz w:val="20"/>
                <w:szCs w:val="20"/>
              </w:rPr>
              <w:t>uolo delle Autorità di vigilanza nazionali e rapporti con EBA, ESMA e BCE.</w:t>
            </w:r>
          </w:p>
          <w:p w14:paraId="61CB6CD6" w14:textId="583E49CF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Le relazioni digitali Banca-Cliente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541B41A8" w14:textId="68A2799E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trasparenza bancaria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34B2A3CC" w14:textId="3C20800F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tutela del cliente nell’Open –banking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444293D0" w14:textId="45DD9B3D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La tutela dei </w:t>
            </w:r>
            <w:proofErr w:type="spellStart"/>
            <w:r w:rsidRPr="007150EB">
              <w:rPr>
                <w:sz w:val="20"/>
                <w:szCs w:val="20"/>
              </w:rPr>
              <w:t>merchants</w:t>
            </w:r>
            <w:proofErr w:type="spellEnd"/>
            <w:r w:rsidR="00CA6DA7" w:rsidRPr="007150EB">
              <w:rPr>
                <w:sz w:val="20"/>
                <w:szCs w:val="20"/>
              </w:rPr>
              <w:t>.</w:t>
            </w:r>
          </w:p>
          <w:p w14:paraId="492D7013" w14:textId="61993A31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sistema dei pagamenti digitali dalla SEPA alla PSD3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6F3156C0" w14:textId="4E5A4B22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strong customer authentication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52D9F963" w14:textId="79012F50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L’accessibilità ai sistemi di pagamento</w:t>
            </w:r>
            <w:r w:rsidR="00CA6DA7" w:rsidRPr="007150EB">
              <w:rPr>
                <w:sz w:val="20"/>
                <w:szCs w:val="20"/>
              </w:rPr>
              <w:t>.</w:t>
            </w:r>
          </w:p>
          <w:p w14:paraId="0F412BB3" w14:textId="3D8119B5" w:rsidR="001C7A9D" w:rsidRPr="007150EB" w:rsidRDefault="00916AF2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d</w:t>
            </w:r>
            <w:r w:rsidR="001C7A9D" w:rsidRPr="007150EB">
              <w:rPr>
                <w:sz w:val="20"/>
                <w:szCs w:val="20"/>
              </w:rPr>
              <w:t xml:space="preserve">ivieto di </w:t>
            </w:r>
            <w:proofErr w:type="spellStart"/>
            <w:r w:rsidR="001C7A9D" w:rsidRPr="007150EB">
              <w:rPr>
                <w:sz w:val="20"/>
                <w:szCs w:val="20"/>
              </w:rPr>
              <w:t>Surcharge</w:t>
            </w:r>
            <w:proofErr w:type="spellEnd"/>
            <w:r w:rsidR="00CA6DA7" w:rsidRPr="007150EB">
              <w:rPr>
                <w:sz w:val="20"/>
                <w:szCs w:val="20"/>
              </w:rPr>
              <w:t>.</w:t>
            </w:r>
            <w:r w:rsidR="001C7A9D" w:rsidRPr="007150EB">
              <w:rPr>
                <w:sz w:val="20"/>
                <w:szCs w:val="20"/>
              </w:rPr>
              <w:t xml:space="preserve"> </w:t>
            </w:r>
          </w:p>
          <w:p w14:paraId="5236389C" w14:textId="228B93E2" w:rsidR="001C7A9D" w:rsidRPr="007150EB" w:rsidRDefault="00CA6DA7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f</w:t>
            </w:r>
            <w:r w:rsidR="001C7A9D" w:rsidRPr="007150EB">
              <w:rPr>
                <w:sz w:val="20"/>
                <w:szCs w:val="20"/>
              </w:rPr>
              <w:t xml:space="preserve">urto di identità: Phishing, </w:t>
            </w:r>
            <w:proofErr w:type="spellStart"/>
            <w:r w:rsidR="001C7A9D" w:rsidRPr="007150EB">
              <w:rPr>
                <w:sz w:val="20"/>
                <w:szCs w:val="20"/>
              </w:rPr>
              <w:t>Twishing</w:t>
            </w:r>
            <w:proofErr w:type="spellEnd"/>
            <w:r w:rsidR="001C7A9D" w:rsidRPr="007150EB">
              <w:rPr>
                <w:sz w:val="20"/>
                <w:szCs w:val="20"/>
              </w:rPr>
              <w:t>, Sim Swap</w:t>
            </w:r>
            <w:r w:rsidRPr="007150EB">
              <w:rPr>
                <w:sz w:val="20"/>
                <w:szCs w:val="20"/>
              </w:rPr>
              <w:t>.</w:t>
            </w:r>
          </w:p>
          <w:p w14:paraId="05269690" w14:textId="7777777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trading on line</w:t>
            </w:r>
          </w:p>
          <w:p w14:paraId="2A765B1C" w14:textId="52CD1718" w:rsidR="001C7A9D" w:rsidRPr="007150EB" w:rsidRDefault="001C7A9D" w:rsidP="00916AF2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Fintech, </w:t>
            </w:r>
            <w:proofErr w:type="spellStart"/>
            <w:r w:rsidRPr="007150EB">
              <w:rPr>
                <w:sz w:val="20"/>
                <w:szCs w:val="20"/>
              </w:rPr>
              <w:t>Crowfunding</w:t>
            </w:r>
            <w:proofErr w:type="spellEnd"/>
            <w:r w:rsidRPr="007150EB">
              <w:rPr>
                <w:sz w:val="20"/>
                <w:szCs w:val="20"/>
              </w:rPr>
              <w:t xml:space="preserve">, criptomonete e altri fenomeni emergenti sul mercato digitale. </w:t>
            </w:r>
          </w:p>
          <w:p w14:paraId="54F1E2CB" w14:textId="7777777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02728066" w14:textId="40011149" w:rsidR="00916AF2" w:rsidRPr="007150EB" w:rsidRDefault="00916AF2" w:rsidP="001C7A9D">
            <w:pPr>
              <w:spacing w:line="192" w:lineRule="auto"/>
              <w:rPr>
                <w:b/>
                <w:bCs/>
                <w:sz w:val="20"/>
                <w:szCs w:val="20"/>
              </w:rPr>
            </w:pPr>
            <w:r w:rsidRPr="007150EB">
              <w:rPr>
                <w:b/>
                <w:bCs/>
                <w:sz w:val="20"/>
                <w:szCs w:val="20"/>
              </w:rPr>
              <w:t xml:space="preserve">Data management e </w:t>
            </w:r>
            <w:proofErr w:type="spellStart"/>
            <w:r w:rsidRPr="007150EB">
              <w:rPr>
                <w:b/>
                <w:bCs/>
                <w:sz w:val="20"/>
                <w:szCs w:val="20"/>
              </w:rPr>
              <w:t>cybersecuity</w:t>
            </w:r>
            <w:proofErr w:type="spellEnd"/>
          </w:p>
          <w:p w14:paraId="5257F583" w14:textId="70905BD7" w:rsidR="001C7A9D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Strategie della sicurezza e cyber spazio</w:t>
            </w:r>
          </w:p>
          <w:p w14:paraId="6D202E5B" w14:textId="51EB80C4" w:rsidR="00ED0E36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trasferimento dei dati nello spazio UE</w:t>
            </w:r>
          </w:p>
          <w:p w14:paraId="52B7B991" w14:textId="111D4C1F" w:rsidR="00ED0E36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sicurezza nei campi strategici della energia e del comparto bancario e finanziario</w:t>
            </w:r>
          </w:p>
          <w:p w14:paraId="2BFDF317" w14:textId="75607C91" w:rsidR="00ED0E36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risk: concetti, definizioni e strategie</w:t>
            </w:r>
          </w:p>
          <w:p w14:paraId="1197B4AC" w14:textId="67882D4C" w:rsidR="00ED0E36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risk e scelte politiche</w:t>
            </w:r>
          </w:p>
          <w:p w14:paraId="6E3EBC23" w14:textId="33333E99" w:rsidR="00ED0E36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risk e processi produttivi</w:t>
            </w:r>
          </w:p>
          <w:p w14:paraId="4FF5385E" w14:textId="77777777" w:rsidR="00ED0E36" w:rsidRPr="007150EB" w:rsidRDefault="00ED0E36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13728EDD" w14:textId="39BF0BE0" w:rsidR="001C7A9D" w:rsidRPr="007150EB" w:rsidRDefault="001C7A9D" w:rsidP="001C7A9D">
            <w:pPr>
              <w:spacing w:line="192" w:lineRule="auto"/>
              <w:rPr>
                <w:b/>
                <w:bCs/>
                <w:sz w:val="20"/>
                <w:szCs w:val="20"/>
              </w:rPr>
            </w:pPr>
            <w:r w:rsidRPr="007150EB">
              <w:rPr>
                <w:b/>
                <w:bCs/>
                <w:sz w:val="20"/>
                <w:szCs w:val="20"/>
              </w:rPr>
              <w:t>Responsabilità, tutela dei diritti, automazione della giustizia e sistemi di ADR</w:t>
            </w:r>
          </w:p>
          <w:p w14:paraId="2CDF79D2" w14:textId="17CD9D85" w:rsidR="001C7A9D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ADR, ODR e tutela dei diritti per un mercato unico digitale. L’applicazione dell’intelligenza artificiale.</w:t>
            </w:r>
          </w:p>
          <w:p w14:paraId="4620B9C7" w14:textId="2087075F" w:rsidR="00ED0E36" w:rsidRPr="007150EB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Intelligenza artificiale e diritti fondamentali.</w:t>
            </w:r>
          </w:p>
          <w:p w14:paraId="14513659" w14:textId="68D3CDB2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Intelligenza artificiale e responsabilità. </w:t>
            </w:r>
          </w:p>
          <w:p w14:paraId="0A9EABA2" w14:textId="72A813B5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La proposta di Regolamento sull'Intelligenza Artificiale</w:t>
            </w:r>
            <w:r w:rsidR="002A6857">
              <w:rPr>
                <w:sz w:val="20"/>
                <w:szCs w:val="20"/>
              </w:rPr>
              <w:t>. I</w:t>
            </w:r>
            <w:r w:rsidRPr="007150EB">
              <w:rPr>
                <w:sz w:val="20"/>
                <w:szCs w:val="20"/>
              </w:rPr>
              <w:t>l Libro Bianco sull’Intelligenza Artificiale</w:t>
            </w:r>
          </w:p>
          <w:p w14:paraId="042B1B48" w14:textId="51146E05" w:rsidR="001C7A9D" w:rsidRPr="007150EB" w:rsidRDefault="00ED0E36" w:rsidP="001C7A9D">
            <w:pPr>
              <w:spacing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Direttiva sui </w:t>
            </w:r>
            <w:r w:rsidR="001C7A9D" w:rsidRPr="007150EB">
              <w:rPr>
                <w:sz w:val="20"/>
                <w:szCs w:val="20"/>
              </w:rPr>
              <w:t>Ricorsi Collettivi 9223/20/UE</w:t>
            </w:r>
          </w:p>
          <w:p w14:paraId="04C239D4" w14:textId="06F41B6B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L’esperienza nazionale dell’ABF ACF ed ARBITRO IVASS</w:t>
            </w:r>
          </w:p>
          <w:p w14:paraId="2A3134FC" w14:textId="77777777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Il CEC - Centro Europeo Consumatori (CEC) Italia e la rete ECC-Net</w:t>
            </w:r>
          </w:p>
          <w:p w14:paraId="1BC1F1EC" w14:textId="7A6AB18A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6A29EDEC" w14:textId="710B3EDB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6073B7B2" w14:textId="525B2492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0D96C704" w14:textId="6C5D8CFD" w:rsidR="001C7A9D" w:rsidRPr="007150EB" w:rsidRDefault="001C7A9D" w:rsidP="001C7A9D">
            <w:pPr>
              <w:spacing w:line="192" w:lineRule="auto"/>
              <w:rPr>
                <w:sz w:val="20"/>
                <w:szCs w:val="20"/>
              </w:rPr>
            </w:pPr>
          </w:p>
          <w:p w14:paraId="1E1B0A5C" w14:textId="168ED789" w:rsidR="001C7A9D" w:rsidRPr="007150EB" w:rsidRDefault="001C7A9D" w:rsidP="001C7A9D">
            <w:pPr>
              <w:jc w:val="center"/>
              <w:rPr>
                <w:sz w:val="20"/>
                <w:szCs w:val="20"/>
              </w:rPr>
            </w:pPr>
          </w:p>
        </w:tc>
      </w:tr>
      <w:tr w:rsidR="001C7A9D" w:rsidRPr="007150EB" w14:paraId="79564F38" w14:textId="77777777" w:rsidTr="001C7A9D">
        <w:trPr>
          <w:trHeight w:val="1164"/>
        </w:trPr>
        <w:tc>
          <w:tcPr>
            <w:tcW w:w="720" w:type="dxa"/>
          </w:tcPr>
          <w:p w14:paraId="76B2B719" w14:textId="285185BB" w:rsidR="001C7A9D" w:rsidRPr="007150EB" w:rsidRDefault="001C7A9D" w:rsidP="001C7A9D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6"/>
          </w:tcPr>
          <w:p w14:paraId="41272202" w14:textId="77777777" w:rsidR="001C7A9D" w:rsidRPr="007150EB" w:rsidRDefault="001C7A9D" w:rsidP="001C7A9D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</w:tcPr>
          <w:p w14:paraId="0FAB1B75" w14:textId="77777777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15507E2C" w14:textId="3421CC65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14:paraId="4C05107C" w14:textId="77777777" w:rsidR="001C7A9D" w:rsidRPr="007150EB" w:rsidRDefault="001C7A9D" w:rsidP="001C7A9D">
            <w:pPr>
              <w:rPr>
                <w:sz w:val="20"/>
                <w:szCs w:val="20"/>
              </w:rPr>
            </w:pPr>
          </w:p>
        </w:tc>
      </w:tr>
      <w:tr w:rsidR="001C7A9D" w:rsidRPr="007150EB" w14:paraId="29E57BA2" w14:textId="77777777" w:rsidTr="001C7A9D">
        <w:trPr>
          <w:gridAfter w:val="1"/>
          <w:wAfter w:w="2309" w:type="dxa"/>
          <w:trHeight w:val="543"/>
        </w:trPr>
        <w:tc>
          <w:tcPr>
            <w:tcW w:w="720" w:type="dxa"/>
          </w:tcPr>
          <w:p w14:paraId="7F29FFF1" w14:textId="77777777" w:rsidR="001C7A9D" w:rsidRPr="007150EB" w:rsidRDefault="001C7A9D" w:rsidP="001C7A9D">
            <w:pPr>
              <w:pStyle w:val="Informazioni"/>
              <w:jc w:val="center"/>
              <w:rPr>
                <w:noProof/>
                <w:szCs w:val="20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094CB046" w14:textId="1D75C6B8" w:rsidR="001C7A9D" w:rsidRPr="007150EB" w:rsidRDefault="001C7A9D" w:rsidP="001C7A9D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  <w:szCs w:val="20"/>
              </w:rPr>
            </w:pPr>
          </w:p>
        </w:tc>
        <w:tc>
          <w:tcPr>
            <w:tcW w:w="423" w:type="dxa"/>
            <w:gridSpan w:val="2"/>
          </w:tcPr>
          <w:p w14:paraId="36795964" w14:textId="77777777" w:rsidR="001C7A9D" w:rsidRPr="007150EB" w:rsidRDefault="001C7A9D" w:rsidP="001C7A9D">
            <w:pPr>
              <w:pStyle w:val="Corpotesto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3" w:type="dxa"/>
          </w:tcPr>
          <w:p w14:paraId="7F0844A6" w14:textId="32490609" w:rsidR="001C7A9D" w:rsidRPr="007150EB" w:rsidRDefault="001C7A9D" w:rsidP="001C7A9D">
            <w:pPr>
              <w:pStyle w:val="Corpotesto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37" w:type="dxa"/>
            <w:gridSpan w:val="5"/>
          </w:tcPr>
          <w:p w14:paraId="3570796E" w14:textId="72362954" w:rsidR="001C7A9D" w:rsidRPr="007150EB" w:rsidRDefault="001C7A9D" w:rsidP="001C7A9D">
            <w:pPr>
              <w:pStyle w:val="Titolo1"/>
              <w:jc w:val="center"/>
              <w:rPr>
                <w:sz w:val="20"/>
              </w:rPr>
            </w:pPr>
            <w:r w:rsidRPr="007150EB">
              <w:rPr>
                <w:sz w:val="20"/>
              </w:rPr>
              <w:t>Calendario delle lezioni</w:t>
            </w:r>
          </w:p>
          <w:p w14:paraId="20E472BB" w14:textId="1E20C6CB" w:rsidR="00FA093C" w:rsidRPr="007150EB" w:rsidRDefault="00FA093C" w:rsidP="00FA093C">
            <w:pPr>
              <w:jc w:val="center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 xml:space="preserve">Dal 9 marzo al 15 giugno 2023 </w:t>
            </w:r>
          </w:p>
          <w:p w14:paraId="4E8BA5AE" w14:textId="3ECB52C1" w:rsidR="00FA093C" w:rsidRPr="007150EB" w:rsidRDefault="00FA093C" w:rsidP="00FA093C">
            <w:pPr>
              <w:jc w:val="center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G</w:t>
            </w:r>
            <w:r w:rsidR="001C7A9D" w:rsidRPr="007150EB">
              <w:rPr>
                <w:sz w:val="20"/>
                <w:szCs w:val="20"/>
              </w:rPr>
              <w:t xml:space="preserve">iovedì </w:t>
            </w:r>
            <w:r w:rsidRPr="007150EB">
              <w:rPr>
                <w:sz w:val="20"/>
                <w:szCs w:val="20"/>
              </w:rPr>
              <w:t xml:space="preserve">ore </w:t>
            </w:r>
            <w:r w:rsidR="001C7A9D" w:rsidRPr="007150EB">
              <w:rPr>
                <w:sz w:val="20"/>
                <w:szCs w:val="20"/>
              </w:rPr>
              <w:t>14.00-1</w:t>
            </w:r>
            <w:r w:rsidR="00EB371F" w:rsidRPr="007150EB">
              <w:rPr>
                <w:sz w:val="20"/>
                <w:szCs w:val="20"/>
              </w:rPr>
              <w:t>7</w:t>
            </w:r>
            <w:r w:rsidR="001C7A9D" w:rsidRPr="007150EB">
              <w:rPr>
                <w:sz w:val="20"/>
                <w:szCs w:val="20"/>
              </w:rPr>
              <w:t>.</w:t>
            </w:r>
            <w:r w:rsidR="00EB371F" w:rsidRPr="007150EB">
              <w:rPr>
                <w:sz w:val="20"/>
                <w:szCs w:val="20"/>
              </w:rPr>
              <w:t>45</w:t>
            </w:r>
          </w:p>
          <w:p w14:paraId="7B3E8E49" w14:textId="5E5FEBC3" w:rsidR="00FA093C" w:rsidRPr="007150EB" w:rsidRDefault="00FA093C" w:rsidP="00FA093C">
            <w:pPr>
              <w:jc w:val="center"/>
              <w:rPr>
                <w:sz w:val="20"/>
                <w:szCs w:val="20"/>
              </w:rPr>
            </w:pPr>
            <w:r w:rsidRPr="007150EB">
              <w:rPr>
                <w:sz w:val="20"/>
                <w:szCs w:val="20"/>
              </w:rPr>
              <w:t>anche da remoto su piattaforma Teams</w:t>
            </w:r>
          </w:p>
        </w:tc>
      </w:tr>
      <w:tr w:rsidR="001C7A9D" w:rsidRPr="007150EB" w14:paraId="6C09B37D" w14:textId="77777777" w:rsidTr="001C7A9D">
        <w:trPr>
          <w:gridAfter w:val="2"/>
          <w:wAfter w:w="2939" w:type="dxa"/>
          <w:trHeight w:val="183"/>
        </w:trPr>
        <w:tc>
          <w:tcPr>
            <w:tcW w:w="720" w:type="dxa"/>
          </w:tcPr>
          <w:p w14:paraId="63C4CC18" w14:textId="77777777" w:rsidR="001C7A9D" w:rsidRPr="007150EB" w:rsidRDefault="001C7A9D" w:rsidP="001C7A9D">
            <w:pPr>
              <w:pStyle w:val="Nessunaspaziatura"/>
              <w:rPr>
                <w:color w:val="666666"/>
                <w:sz w:val="20"/>
                <w:szCs w:val="20"/>
              </w:rPr>
            </w:pPr>
          </w:p>
        </w:tc>
        <w:tc>
          <w:tcPr>
            <w:tcW w:w="423" w:type="dxa"/>
          </w:tcPr>
          <w:p w14:paraId="5962DD1E" w14:textId="77777777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gridSpan w:val="2"/>
          </w:tcPr>
          <w:p w14:paraId="358C7118" w14:textId="68672E2A" w:rsidR="001C7A9D" w:rsidRPr="007150EB" w:rsidRDefault="001C7A9D" w:rsidP="001C7A9D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37" w:type="dxa"/>
            <w:gridSpan w:val="6"/>
          </w:tcPr>
          <w:p w14:paraId="67DB8853" w14:textId="77777777" w:rsidR="001C7A9D" w:rsidRPr="007150EB" w:rsidRDefault="001C7A9D" w:rsidP="001C7A9D">
            <w:pPr>
              <w:jc w:val="center"/>
              <w:rPr>
                <w:sz w:val="20"/>
                <w:szCs w:val="20"/>
              </w:rPr>
            </w:pPr>
          </w:p>
        </w:tc>
      </w:tr>
      <w:tr w:rsidR="001C7A9D" w:rsidRPr="007150EB" w14:paraId="3AE23698" w14:textId="77777777" w:rsidTr="001C7A9D">
        <w:trPr>
          <w:gridAfter w:val="1"/>
          <w:wAfter w:w="2309" w:type="dxa"/>
          <w:trHeight w:val="633"/>
        </w:trPr>
        <w:tc>
          <w:tcPr>
            <w:tcW w:w="720" w:type="dxa"/>
          </w:tcPr>
          <w:p w14:paraId="18ED1FC1" w14:textId="77777777" w:rsidR="001C7A9D" w:rsidRPr="007150EB" w:rsidRDefault="001C7A9D" w:rsidP="001C7A9D">
            <w:pPr>
              <w:pStyle w:val="Informazioni"/>
              <w:jc w:val="center"/>
              <w:rPr>
                <w:noProof/>
                <w:szCs w:val="20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5BE7F565" w14:textId="5600A105" w:rsidR="001C7A9D" w:rsidRPr="007150EB" w:rsidRDefault="001C7A9D" w:rsidP="001C7A9D">
            <w:pPr>
              <w:pStyle w:val="Informazioni"/>
              <w:jc w:val="center"/>
              <w:rPr>
                <w:color w:val="666666"/>
                <w:szCs w:val="20"/>
              </w:rPr>
            </w:pPr>
          </w:p>
        </w:tc>
        <w:tc>
          <w:tcPr>
            <w:tcW w:w="423" w:type="dxa"/>
            <w:gridSpan w:val="2"/>
          </w:tcPr>
          <w:p w14:paraId="737D35F5" w14:textId="77777777" w:rsidR="001C7A9D" w:rsidRPr="007150EB" w:rsidRDefault="001C7A9D" w:rsidP="001C7A9D">
            <w:pPr>
              <w:pStyle w:val="Informazioni"/>
              <w:rPr>
                <w:rFonts w:ascii="Times New Roman" w:hAnsi="Times New Roman"/>
                <w:szCs w:val="20"/>
              </w:rPr>
            </w:pPr>
          </w:p>
        </w:tc>
        <w:tc>
          <w:tcPr>
            <w:tcW w:w="423" w:type="dxa"/>
          </w:tcPr>
          <w:p w14:paraId="51E1C2FD" w14:textId="28C04754" w:rsidR="001C7A9D" w:rsidRPr="007150EB" w:rsidRDefault="001C7A9D" w:rsidP="001C7A9D">
            <w:pPr>
              <w:pStyle w:val="Informazioni"/>
              <w:rPr>
                <w:rFonts w:ascii="Times New Roman" w:hAnsi="Times New Roman"/>
                <w:szCs w:val="20"/>
              </w:rPr>
            </w:pPr>
          </w:p>
        </w:tc>
        <w:tc>
          <w:tcPr>
            <w:tcW w:w="6437" w:type="dxa"/>
            <w:gridSpan w:val="5"/>
          </w:tcPr>
          <w:p w14:paraId="5D024371" w14:textId="60963F38" w:rsidR="001C7A9D" w:rsidRPr="007150EB" w:rsidRDefault="001C7A9D" w:rsidP="001C7A9D">
            <w:pPr>
              <w:pStyle w:val="Titolo1"/>
              <w:rPr>
                <w:sz w:val="20"/>
              </w:rPr>
            </w:pPr>
            <w:r w:rsidRPr="007150EB">
              <w:rPr>
                <w:noProof/>
                <w:sz w:val="20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4D9D28E0" wp14:editId="6C021F6F">
                  <wp:simplePos x="0" y="0"/>
                  <wp:positionH relativeFrom="margin">
                    <wp:posOffset>685165</wp:posOffset>
                  </wp:positionH>
                  <wp:positionV relativeFrom="margin">
                    <wp:posOffset>628015</wp:posOffset>
                  </wp:positionV>
                  <wp:extent cx="2621280" cy="1097280"/>
                  <wp:effectExtent l="0" t="0" r="7620" b="7620"/>
                  <wp:wrapSquare wrapText="bothSides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7A9D" w:rsidRPr="007150EB" w14:paraId="32201BBC" w14:textId="77777777" w:rsidTr="001C7A9D">
        <w:trPr>
          <w:trHeight w:val="2448"/>
        </w:trPr>
        <w:tc>
          <w:tcPr>
            <w:tcW w:w="720" w:type="dxa"/>
          </w:tcPr>
          <w:p w14:paraId="13553851" w14:textId="77777777" w:rsidR="001C7A9D" w:rsidRPr="007150EB" w:rsidRDefault="001C7A9D" w:rsidP="001C7A9D">
            <w:pPr>
              <w:rPr>
                <w:color w:val="0072C7" w:themeColor="accent2"/>
                <w:sz w:val="20"/>
                <w:szCs w:val="20"/>
              </w:rPr>
            </w:pPr>
          </w:p>
        </w:tc>
        <w:tc>
          <w:tcPr>
            <w:tcW w:w="2942" w:type="dxa"/>
            <w:gridSpan w:val="6"/>
          </w:tcPr>
          <w:p w14:paraId="475E3FC3" w14:textId="77777777" w:rsidR="001C7A9D" w:rsidRPr="007150EB" w:rsidRDefault="001C7A9D" w:rsidP="001C7A9D">
            <w:pPr>
              <w:rPr>
                <w:color w:val="0072C7" w:themeColor="accent2"/>
                <w:sz w:val="20"/>
                <w:szCs w:val="20"/>
              </w:rPr>
            </w:pPr>
          </w:p>
        </w:tc>
        <w:tc>
          <w:tcPr>
            <w:tcW w:w="250" w:type="dxa"/>
          </w:tcPr>
          <w:p w14:paraId="04118E59" w14:textId="77777777" w:rsidR="001C7A9D" w:rsidRPr="007150EB" w:rsidRDefault="001C7A9D" w:rsidP="001C7A9D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</w:tcPr>
          <w:p w14:paraId="05C0E87F" w14:textId="258BED0B" w:rsidR="001C7A9D" w:rsidRPr="007150EB" w:rsidRDefault="001C7A9D" w:rsidP="001C7A9D">
            <w:pPr>
              <w:rPr>
                <w:sz w:val="20"/>
                <w:szCs w:val="20"/>
              </w:rPr>
            </w:pPr>
          </w:p>
        </w:tc>
        <w:tc>
          <w:tcPr>
            <w:tcW w:w="6607" w:type="dxa"/>
            <w:gridSpan w:val="3"/>
          </w:tcPr>
          <w:p w14:paraId="54A3FCA5" w14:textId="77777777" w:rsidR="001C7A9D" w:rsidRPr="007150EB" w:rsidRDefault="001C7A9D" w:rsidP="001C7A9D">
            <w:pPr>
              <w:rPr>
                <w:sz w:val="20"/>
                <w:szCs w:val="20"/>
              </w:rPr>
            </w:pPr>
          </w:p>
        </w:tc>
      </w:tr>
    </w:tbl>
    <w:p w14:paraId="14D4D451" w14:textId="77777777" w:rsidR="007F5B63" w:rsidRPr="007150EB" w:rsidRDefault="007F5B63" w:rsidP="001C7A9D">
      <w:pPr>
        <w:pStyle w:val="Corpotesto"/>
      </w:pPr>
    </w:p>
    <w:sectPr w:rsidR="007F5B63" w:rsidRPr="007150EB" w:rsidSect="00777A3C">
      <w:headerReference w:type="default" r:id="rId12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DF729" w14:textId="77777777" w:rsidR="00434AF1" w:rsidRDefault="00434AF1" w:rsidP="00590471">
      <w:r>
        <w:separator/>
      </w:r>
    </w:p>
  </w:endnote>
  <w:endnote w:type="continuationSeparator" w:id="0">
    <w:p w14:paraId="3A4FDACD" w14:textId="77777777" w:rsidR="00434AF1" w:rsidRDefault="00434AF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D8527" w14:textId="77777777" w:rsidR="00434AF1" w:rsidRDefault="00434AF1" w:rsidP="00590471">
      <w:r>
        <w:separator/>
      </w:r>
    </w:p>
  </w:footnote>
  <w:footnote w:type="continuationSeparator" w:id="0">
    <w:p w14:paraId="74018D82" w14:textId="77777777" w:rsidR="00434AF1" w:rsidRDefault="00434AF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3ACA" w14:textId="77777777" w:rsidR="00590471" w:rsidRPr="00BB527E" w:rsidRDefault="00310F17" w:rsidP="00060042">
    <w:pPr>
      <w:pStyle w:val="Corpotesto"/>
    </w:pPr>
    <w:r w:rsidRPr="00BB527E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EE63BC0" wp14:editId="218F0D0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4AB4A" id="Grup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lC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7krAzPKlQJo1PAKewO9pjYsMKPw+hh3L0mwfZvBwhvoQVJRBVQVKKIDRedVleeN0AeVtqMS&#10;+sk7xURTeC20EWr7MAGjpJEcAqRHF4nkxdPXyEa3HDA3KMljZL5TaRs7cJ9PlK8BzpHC3eaFbw5M&#10;k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EWJQ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F+pK4RaDinJT1VLaCEjXBbR4+zGl&#10;SMERtPUApMolo5h1XUCRGODdZs86FcyOKqQiRL/rAnBlL2XxDGgr6kpFGgLaii+4ygMIaQwNwqap&#10;KsPPR0Bbr8fzaZA/g6yaRapUKei6OqDZCKrufnKDjILBDgENXX+avO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kA5ls3kWDblWELgaaBINDmWDUqlsDwh8DRQJJocywalIhqYSFSO&#10;ZTM5lg1KRTQwkagcy2ZyLJtyLCGwekE5ls3kWDYoldoGJseyKccSAq8KikSTY9mUYwmBp4Ei0eRY&#10;NuVYQuBpoEg0OZZNOZYQWBoox7KZHMumHEsIPA0UiSbHsinHEgJPA0WiybFsyrGEwNNAkWhyLJty&#10;LCHwNFAkmhzLph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z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D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DuUSmJ5QuBZoEg0&#10;OZYdSkUsMJGoHMtuciw7lIpYYCJROZbd5Fh25VhCYH0F5Vh2k2PZoVRyH5gcy64cSwi8JigSTY5l&#10;V44lBJ4FikSTY9mVYwmBZ4Ei0eRYduVYQmBZoBzLbnIsu3IsIfAsUCSaHMuuHEsIPAsUiSbHsivH&#10;EgLPAkWiybHsyrGEwLNAkWhyLLtyLCFwLDiUYwmBV4BwLIfJsRzKsYTAs0Bm58PkWA7lWELgWSCz&#10;82FyLIdyLCHwLJB14mFyLIdyLCHwLJB14m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U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E127D"/>
    <w:multiLevelType w:val="hybridMultilevel"/>
    <w:tmpl w:val="DFE28A62"/>
    <w:lvl w:ilvl="0" w:tplc="1D8AA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63766725">
    <w:abstractNumId w:val="10"/>
  </w:num>
  <w:num w:numId="2" w16cid:durableId="2084259060">
    <w:abstractNumId w:val="11"/>
  </w:num>
  <w:num w:numId="3" w16cid:durableId="1198813608">
    <w:abstractNumId w:val="9"/>
  </w:num>
  <w:num w:numId="4" w16cid:durableId="729504096">
    <w:abstractNumId w:val="13"/>
  </w:num>
  <w:num w:numId="5" w16cid:durableId="1277639617">
    <w:abstractNumId w:val="15"/>
  </w:num>
  <w:num w:numId="6" w16cid:durableId="1116607909">
    <w:abstractNumId w:val="8"/>
  </w:num>
  <w:num w:numId="7" w16cid:durableId="767775269">
    <w:abstractNumId w:val="3"/>
  </w:num>
  <w:num w:numId="8" w16cid:durableId="812986171">
    <w:abstractNumId w:val="2"/>
  </w:num>
  <w:num w:numId="9" w16cid:durableId="2122407990">
    <w:abstractNumId w:val="1"/>
  </w:num>
  <w:num w:numId="10" w16cid:durableId="432941125">
    <w:abstractNumId w:val="0"/>
  </w:num>
  <w:num w:numId="11" w16cid:durableId="1300840446">
    <w:abstractNumId w:val="7"/>
  </w:num>
  <w:num w:numId="12" w16cid:durableId="722994237">
    <w:abstractNumId w:val="6"/>
  </w:num>
  <w:num w:numId="13" w16cid:durableId="389888495">
    <w:abstractNumId w:val="5"/>
  </w:num>
  <w:num w:numId="14" w16cid:durableId="2143184813">
    <w:abstractNumId w:val="4"/>
  </w:num>
  <w:num w:numId="15" w16cid:durableId="1383483779">
    <w:abstractNumId w:val="14"/>
  </w:num>
  <w:num w:numId="16" w16cid:durableId="10023931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A9D"/>
    <w:rsid w:val="00060042"/>
    <w:rsid w:val="0008685D"/>
    <w:rsid w:val="00090860"/>
    <w:rsid w:val="000F5B01"/>
    <w:rsid w:val="00112FD7"/>
    <w:rsid w:val="00150ABD"/>
    <w:rsid w:val="001946FC"/>
    <w:rsid w:val="001C7A9D"/>
    <w:rsid w:val="0022055F"/>
    <w:rsid w:val="00222466"/>
    <w:rsid w:val="00247254"/>
    <w:rsid w:val="0024753C"/>
    <w:rsid w:val="00276026"/>
    <w:rsid w:val="0028187A"/>
    <w:rsid w:val="002A6857"/>
    <w:rsid w:val="002B4549"/>
    <w:rsid w:val="00310F17"/>
    <w:rsid w:val="00322A46"/>
    <w:rsid w:val="003326CB"/>
    <w:rsid w:val="00336C52"/>
    <w:rsid w:val="00353B60"/>
    <w:rsid w:val="00376291"/>
    <w:rsid w:val="00380FD1"/>
    <w:rsid w:val="00383D02"/>
    <w:rsid w:val="00385DE7"/>
    <w:rsid w:val="003A38C6"/>
    <w:rsid w:val="003C0737"/>
    <w:rsid w:val="003D1B71"/>
    <w:rsid w:val="003E7309"/>
    <w:rsid w:val="00434AF1"/>
    <w:rsid w:val="004B649A"/>
    <w:rsid w:val="004E158A"/>
    <w:rsid w:val="00565C77"/>
    <w:rsid w:val="0056708E"/>
    <w:rsid w:val="005801E5"/>
    <w:rsid w:val="00590471"/>
    <w:rsid w:val="005C355A"/>
    <w:rsid w:val="005D01FA"/>
    <w:rsid w:val="00642194"/>
    <w:rsid w:val="00653E17"/>
    <w:rsid w:val="006803DF"/>
    <w:rsid w:val="006A08E8"/>
    <w:rsid w:val="006D79A8"/>
    <w:rsid w:val="007150EB"/>
    <w:rsid w:val="0072353B"/>
    <w:rsid w:val="007575B6"/>
    <w:rsid w:val="00777A3C"/>
    <w:rsid w:val="007B3C81"/>
    <w:rsid w:val="007C71C6"/>
    <w:rsid w:val="007D67CA"/>
    <w:rsid w:val="007D7821"/>
    <w:rsid w:val="007E668F"/>
    <w:rsid w:val="007F5B63"/>
    <w:rsid w:val="00803A0A"/>
    <w:rsid w:val="00826282"/>
    <w:rsid w:val="00846CB9"/>
    <w:rsid w:val="008566AA"/>
    <w:rsid w:val="00865151"/>
    <w:rsid w:val="008678C7"/>
    <w:rsid w:val="008A1E6E"/>
    <w:rsid w:val="008C024F"/>
    <w:rsid w:val="008C2CFC"/>
    <w:rsid w:val="00912DC8"/>
    <w:rsid w:val="00916AF2"/>
    <w:rsid w:val="009455A5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B527E"/>
    <w:rsid w:val="00BC22C7"/>
    <w:rsid w:val="00BD195A"/>
    <w:rsid w:val="00C07240"/>
    <w:rsid w:val="00C14078"/>
    <w:rsid w:val="00C375BB"/>
    <w:rsid w:val="00C4792A"/>
    <w:rsid w:val="00C90B5F"/>
    <w:rsid w:val="00CA6DA7"/>
    <w:rsid w:val="00CA7A6B"/>
    <w:rsid w:val="00CE1E3D"/>
    <w:rsid w:val="00D053FA"/>
    <w:rsid w:val="00DA02A2"/>
    <w:rsid w:val="00DC3F0A"/>
    <w:rsid w:val="00E26AED"/>
    <w:rsid w:val="00E41024"/>
    <w:rsid w:val="00E73AB8"/>
    <w:rsid w:val="00E90A60"/>
    <w:rsid w:val="00EB371F"/>
    <w:rsid w:val="00ED0E36"/>
    <w:rsid w:val="00ED47F7"/>
    <w:rsid w:val="00EE7E09"/>
    <w:rsid w:val="00F0223C"/>
    <w:rsid w:val="00F3235D"/>
    <w:rsid w:val="00F32393"/>
    <w:rsid w:val="00F878BD"/>
    <w:rsid w:val="00FA093C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C1DDC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1C7A9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zione1">
    <w:name w:val="Menzione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ffa\AppData\Local\Microsoft\Office\16.0\DTS\it-IT%7b1448A2E3-A08F-4ABB-A980-F079DEE7A9F6%7d\%7bE90A62D0-8F58-4338-8CE8-8495803D2FEF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{E90A62D0-8F58-4338-8CE8-8495803D2FEF}tf78128832_win32</Template>
  <TotalTime>0</TotalTime>
  <Pages>4</Pages>
  <Words>1147</Words>
  <Characters>6538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2023-02-23T14:01:00Z</dcterms:created>
  <dcterms:modified xsi:type="dcterms:W3CDTF">2023-02-23T14:01:00Z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